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A8A" w:rsidRDefault="007C0A8A" w:rsidP="00B966EB">
      <w:pPr>
        <w:ind w:firstLine="720"/>
        <w:jc w:val="both"/>
        <w:rPr>
          <w:rFonts w:ascii="Times New Roman" w:hAnsi="Times New Roman" w:cs="Times New Roman"/>
        </w:rPr>
      </w:pPr>
    </w:p>
    <w:p w:rsidR="007C0A8A" w:rsidRDefault="007C0A8A" w:rsidP="00B966EB">
      <w:pPr>
        <w:ind w:firstLine="720"/>
        <w:jc w:val="both"/>
        <w:rPr>
          <w:rFonts w:ascii="Times New Roman" w:hAnsi="Times New Roman" w:cs="Times New Roman"/>
        </w:rPr>
      </w:pPr>
    </w:p>
    <w:p w:rsidR="00B966EB" w:rsidRPr="003D35CC" w:rsidRDefault="00B966EB" w:rsidP="00B966E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-320040</wp:posOffset>
            </wp:positionV>
            <wp:extent cx="647700" cy="733425"/>
            <wp:effectExtent l="19050" t="0" r="0" b="0"/>
            <wp:wrapNone/>
            <wp:docPr id="2" name="Рисунок 0" descr="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66EB" w:rsidRPr="003D35CC" w:rsidRDefault="00B966EB" w:rsidP="00B966EB">
      <w:pPr>
        <w:ind w:firstLine="720"/>
        <w:jc w:val="both"/>
        <w:rPr>
          <w:rFonts w:ascii="Times New Roman" w:hAnsi="Times New Roman" w:cs="Times New Roman"/>
        </w:rPr>
      </w:pPr>
    </w:p>
    <w:p w:rsidR="00B966EB" w:rsidRPr="003033E6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noProof/>
        </w:rPr>
      </w:pP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</w:rPr>
      </w:pPr>
      <w:r w:rsidRPr="003033E6">
        <w:rPr>
          <w:rFonts w:ascii="Times New Roman" w:hAnsi="Times New Roman" w:cs="Times New Roman"/>
        </w:rPr>
        <w:t>РОССИЙСКАЯ ФЕДЕРАЦИЯ</w:t>
      </w: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  <w:sz w:val="28"/>
        </w:rPr>
      </w:pPr>
      <w:r w:rsidRPr="003033E6">
        <w:rPr>
          <w:rFonts w:ascii="Times New Roman" w:hAnsi="Times New Roman" w:cs="Times New Roman"/>
        </w:rPr>
        <w:t>ИРКУТСКАЯ ОБЛАСТЬ</w:t>
      </w: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</w:rPr>
      </w:pP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  <w:sz w:val="28"/>
        </w:rPr>
      </w:pPr>
      <w:r w:rsidRPr="003033E6">
        <w:rPr>
          <w:rFonts w:ascii="Times New Roman" w:hAnsi="Times New Roman" w:cs="Times New Roman"/>
          <w:sz w:val="28"/>
        </w:rPr>
        <w:t>Администрация</w:t>
      </w:r>
    </w:p>
    <w:p w:rsidR="00B966EB" w:rsidRPr="003033E6" w:rsidRDefault="00B966EB" w:rsidP="00B966EB">
      <w:pPr>
        <w:overflowPunct w:val="0"/>
        <w:contextualSpacing/>
        <w:jc w:val="center"/>
        <w:rPr>
          <w:rFonts w:ascii="Times New Roman" w:hAnsi="Times New Roman" w:cs="Times New Roman"/>
          <w:sz w:val="28"/>
        </w:rPr>
      </w:pPr>
      <w:r w:rsidRPr="003033E6">
        <w:rPr>
          <w:rFonts w:ascii="Times New Roman" w:hAnsi="Times New Roman" w:cs="Times New Roman"/>
          <w:sz w:val="28"/>
        </w:rPr>
        <w:t>Зиминского городского муниципального образования</w:t>
      </w: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B966EB" w:rsidRDefault="00B966EB" w:rsidP="00B966EB">
      <w:pPr>
        <w:pStyle w:val="ConsNonformat"/>
        <w:widowControl/>
        <w:contextualSpacing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B966EB">
      <w:pPr>
        <w:pStyle w:val="ConsNonformat"/>
        <w:widowControl/>
        <w:contextualSpacing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036780">
      <w:pPr>
        <w:pStyle w:val="ConsNonformat"/>
        <w:widowControl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67201">
        <w:rPr>
          <w:rFonts w:ascii="Times New Roman" w:hAnsi="Times New Roman" w:cs="Times New Roman"/>
          <w:sz w:val="24"/>
          <w:szCs w:val="24"/>
          <w:u w:val="single"/>
        </w:rPr>
        <w:t>26.09.2024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36780">
        <w:rPr>
          <w:rFonts w:ascii="Times New Roman" w:hAnsi="Times New Roman" w:cs="Times New Roman"/>
          <w:sz w:val="24"/>
          <w:szCs w:val="24"/>
        </w:rPr>
        <w:t xml:space="preserve">  </w:t>
      </w:r>
      <w:r w:rsidR="001A27F9">
        <w:rPr>
          <w:rFonts w:ascii="Times New Roman" w:hAnsi="Times New Roman" w:cs="Times New Roman"/>
          <w:sz w:val="24"/>
          <w:szCs w:val="24"/>
        </w:rPr>
        <w:t xml:space="preserve">  </w:t>
      </w:r>
      <w:r w:rsidR="0036720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A27F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Зима </w:t>
      </w:r>
      <w:r w:rsidR="0003678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A27F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67201">
        <w:rPr>
          <w:rFonts w:ascii="Times New Roman" w:hAnsi="Times New Roman" w:cs="Times New Roman"/>
          <w:sz w:val="24"/>
          <w:szCs w:val="24"/>
        </w:rPr>
        <w:t xml:space="preserve">        </w:t>
      </w:r>
      <w:r w:rsidR="001A27F9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№ </w:t>
      </w:r>
      <w:r w:rsidR="00367201">
        <w:rPr>
          <w:rFonts w:ascii="Times New Roman" w:hAnsi="Times New Roman" w:cs="Times New Roman"/>
          <w:sz w:val="24"/>
          <w:szCs w:val="24"/>
          <w:u w:val="single"/>
        </w:rPr>
        <w:t>940</w:t>
      </w: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966EB" w:rsidRPr="003033E6" w:rsidRDefault="00B966EB" w:rsidP="00A56E03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33892" w:rsidRDefault="00AF2D7E" w:rsidP="00A56E03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изъятии земельного</w:t>
      </w:r>
      <w:r w:rsidR="00C33892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C33892"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proofErr w:type="gramStart"/>
      <w:r w:rsidR="00C33892">
        <w:rPr>
          <w:rFonts w:ascii="Times New Roman" w:hAnsi="Times New Roman" w:cs="Times New Roman"/>
          <w:b/>
          <w:sz w:val="24"/>
          <w:szCs w:val="24"/>
        </w:rPr>
        <w:t>муниципальных</w:t>
      </w:r>
      <w:proofErr w:type="gramEnd"/>
    </w:p>
    <w:p w:rsidR="00B966EB" w:rsidRPr="006B1B34" w:rsidRDefault="00AE27BE" w:rsidP="00A56E03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C33892">
        <w:rPr>
          <w:rFonts w:ascii="Times New Roman" w:hAnsi="Times New Roman" w:cs="Times New Roman"/>
          <w:b/>
          <w:sz w:val="24"/>
          <w:szCs w:val="24"/>
        </w:rPr>
        <w:t>ужд</w:t>
      </w:r>
      <w:r w:rsidR="00F374FE">
        <w:rPr>
          <w:rFonts w:ascii="Times New Roman" w:hAnsi="Times New Roman" w:cs="Times New Roman"/>
          <w:b/>
          <w:sz w:val="24"/>
          <w:szCs w:val="24"/>
        </w:rPr>
        <w:t xml:space="preserve"> Зиминского городского муниципального образования</w:t>
      </w:r>
    </w:p>
    <w:p w:rsidR="00B966EB" w:rsidRDefault="00B966EB" w:rsidP="00A56E03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56E03" w:rsidRPr="003033E6" w:rsidRDefault="00A56E03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B966EB" w:rsidRPr="007C05FE" w:rsidRDefault="00E530A6" w:rsidP="00A56E03">
      <w:pPr>
        <w:pStyle w:val="ConsNonformat"/>
        <w:widowControl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56E03">
        <w:rPr>
          <w:rFonts w:ascii="Times New Roman" w:hAnsi="Times New Roman" w:cs="Times New Roman"/>
          <w:sz w:val="24"/>
          <w:szCs w:val="24"/>
        </w:rPr>
        <w:t xml:space="preserve"> соответствии</w:t>
      </w:r>
      <w:r w:rsidR="00C33892">
        <w:rPr>
          <w:rFonts w:ascii="Times New Roman" w:hAnsi="Times New Roman" w:cs="Times New Roman"/>
          <w:sz w:val="24"/>
          <w:szCs w:val="24"/>
        </w:rPr>
        <w:t xml:space="preserve"> со статьями 11, 49, 56.2</w:t>
      </w:r>
      <w:r w:rsidR="007C05FE">
        <w:rPr>
          <w:rFonts w:ascii="Times New Roman" w:hAnsi="Times New Roman" w:cs="Times New Roman"/>
          <w:sz w:val="24"/>
          <w:szCs w:val="24"/>
        </w:rPr>
        <w:t>, 56.3, 56.6</w:t>
      </w:r>
      <w:r w:rsidR="00C33892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Федерации, </w:t>
      </w:r>
      <w:r w:rsidR="003B3A29">
        <w:rPr>
          <w:rFonts w:ascii="Times New Roman" w:hAnsi="Times New Roman" w:cs="Times New Roman"/>
          <w:sz w:val="24"/>
          <w:szCs w:val="24"/>
        </w:rPr>
        <w:t>руководствуясь</w:t>
      </w:r>
      <w:r w:rsidR="003B3A29" w:rsidRPr="00425ED1">
        <w:rPr>
          <w:rFonts w:ascii="Times New Roman" w:hAnsi="Times New Roman" w:cs="Times New Roman"/>
          <w:sz w:val="24"/>
          <w:szCs w:val="24"/>
        </w:rPr>
        <w:t xml:space="preserve"> </w:t>
      </w:r>
      <w:r w:rsidR="00D41128" w:rsidRPr="00425ED1">
        <w:rPr>
          <w:rFonts w:ascii="Times New Roman" w:hAnsi="Times New Roman" w:cs="Times New Roman"/>
          <w:sz w:val="24"/>
          <w:szCs w:val="24"/>
        </w:rPr>
        <w:t>статьей 28 Устава Зиминского городского муниципального</w:t>
      </w:r>
      <w:r w:rsidR="00D41128" w:rsidRPr="009C4E75">
        <w:rPr>
          <w:rFonts w:ascii="Times New Roman" w:hAnsi="Times New Roman" w:cs="Times New Roman"/>
          <w:sz w:val="24"/>
          <w:szCs w:val="24"/>
        </w:rPr>
        <w:t xml:space="preserve"> образования,</w:t>
      </w:r>
      <w:r w:rsidR="003B3A29">
        <w:rPr>
          <w:rFonts w:ascii="Times New Roman" w:hAnsi="Times New Roman" w:cs="Times New Roman"/>
          <w:sz w:val="24"/>
          <w:szCs w:val="24"/>
        </w:rPr>
        <w:t xml:space="preserve"> </w:t>
      </w:r>
      <w:r w:rsidR="0030665C">
        <w:rPr>
          <w:rFonts w:ascii="Times New Roman" w:hAnsi="Times New Roman" w:cs="Times New Roman"/>
          <w:sz w:val="24"/>
          <w:szCs w:val="24"/>
        </w:rPr>
        <w:t>администрация Зиминского городского муниципального образования</w:t>
      </w:r>
    </w:p>
    <w:p w:rsidR="00B966EB" w:rsidRPr="00305104" w:rsidRDefault="00B966EB" w:rsidP="00A56E03">
      <w:pPr>
        <w:pStyle w:val="ConsNonformat"/>
        <w:widowControl/>
        <w:ind w:right="14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05104">
        <w:rPr>
          <w:rFonts w:ascii="Times New Roman" w:hAnsi="Times New Roman" w:cs="Times New Roman"/>
          <w:b/>
          <w:sz w:val="24"/>
          <w:szCs w:val="28"/>
        </w:rPr>
        <w:t>П</w:t>
      </w:r>
      <w:proofErr w:type="gramEnd"/>
      <w:r w:rsidRPr="00305104">
        <w:rPr>
          <w:rFonts w:ascii="Times New Roman" w:hAnsi="Times New Roman" w:cs="Times New Roman"/>
          <w:b/>
          <w:sz w:val="24"/>
          <w:szCs w:val="28"/>
        </w:rPr>
        <w:t xml:space="preserve"> О С Т А Н О В Л Я Е Т:</w:t>
      </w:r>
    </w:p>
    <w:p w:rsidR="001B7106" w:rsidRPr="00AF2D7E" w:rsidRDefault="0079726F" w:rsidP="00847A4E">
      <w:pPr>
        <w:ind w:right="140" w:firstLine="708"/>
        <w:jc w:val="both"/>
        <w:rPr>
          <w:rFonts w:ascii="Times New Roman" w:hAnsi="Times New Roman" w:cs="Times New Roman"/>
          <w:b/>
          <w:snapToGrid w:val="0"/>
        </w:rPr>
      </w:pPr>
      <w:r>
        <w:rPr>
          <w:rFonts w:ascii="Times New Roman" w:hAnsi="Times New Roman" w:cs="Times New Roman"/>
        </w:rPr>
        <w:t>1</w:t>
      </w:r>
      <w:r w:rsidR="003B0C9B">
        <w:rPr>
          <w:rFonts w:ascii="Times New Roman" w:hAnsi="Times New Roman" w:cs="Times New Roman"/>
        </w:rPr>
        <w:t>.</w:t>
      </w:r>
      <w:r w:rsidR="004D09FA">
        <w:rPr>
          <w:rFonts w:ascii="Times New Roman" w:hAnsi="Times New Roman" w:cs="Times New Roman"/>
        </w:rPr>
        <w:t> </w:t>
      </w:r>
      <w:r w:rsidR="00847A4E">
        <w:rPr>
          <w:rFonts w:ascii="Times New Roman" w:hAnsi="Times New Roman" w:cs="Times New Roman"/>
        </w:rPr>
        <w:t xml:space="preserve">Изъять земельный участок, расположенный по адресу: </w:t>
      </w:r>
      <w:r w:rsidR="008C3BF5">
        <w:rPr>
          <w:rFonts w:ascii="Times New Roman" w:hAnsi="Times New Roman" w:cs="Times New Roman"/>
        </w:rPr>
        <w:t xml:space="preserve">Российская Федерация, </w:t>
      </w:r>
      <w:r w:rsidR="008C3BF5">
        <w:rPr>
          <w:rFonts w:ascii="Times New Roman" w:hAnsi="Times New Roman" w:cs="Times New Roman"/>
          <w:snapToGrid w:val="0"/>
        </w:rPr>
        <w:t>Иркутская область</w:t>
      </w:r>
      <w:r w:rsidR="00847A4E">
        <w:rPr>
          <w:rFonts w:ascii="Times New Roman" w:hAnsi="Times New Roman" w:cs="Times New Roman"/>
          <w:snapToGrid w:val="0"/>
        </w:rPr>
        <w:t xml:space="preserve">, </w:t>
      </w:r>
      <w:r w:rsidR="008C3BF5">
        <w:rPr>
          <w:rFonts w:ascii="Times New Roman" w:hAnsi="Times New Roman" w:cs="Times New Roman"/>
          <w:snapToGrid w:val="0"/>
        </w:rPr>
        <w:t>городской округ Зиминский, город  Зима, улица</w:t>
      </w:r>
      <w:r w:rsidR="00847A4E">
        <w:rPr>
          <w:rFonts w:ascii="Times New Roman" w:hAnsi="Times New Roman" w:cs="Times New Roman"/>
          <w:snapToGrid w:val="0"/>
        </w:rPr>
        <w:t xml:space="preserve"> </w:t>
      </w:r>
      <w:r w:rsidR="009A1F44">
        <w:rPr>
          <w:rFonts w:ascii="Times New Roman" w:hAnsi="Times New Roman" w:cs="Times New Roman"/>
          <w:snapToGrid w:val="0"/>
        </w:rPr>
        <w:t>Луначарского,</w:t>
      </w:r>
      <w:r w:rsidR="008C3BF5">
        <w:rPr>
          <w:rFonts w:ascii="Times New Roman" w:hAnsi="Times New Roman" w:cs="Times New Roman"/>
          <w:snapToGrid w:val="0"/>
        </w:rPr>
        <w:t xml:space="preserve"> </w:t>
      </w:r>
      <w:r w:rsidR="009A1F44">
        <w:rPr>
          <w:rFonts w:ascii="Times New Roman" w:hAnsi="Times New Roman" w:cs="Times New Roman"/>
          <w:snapToGrid w:val="0"/>
        </w:rPr>
        <w:t>з</w:t>
      </w:r>
      <w:r w:rsidR="008C3BF5">
        <w:rPr>
          <w:rFonts w:ascii="Times New Roman" w:hAnsi="Times New Roman" w:cs="Times New Roman"/>
          <w:snapToGrid w:val="0"/>
        </w:rPr>
        <w:t>емельный участок 35</w:t>
      </w:r>
      <w:r w:rsidR="00847A4E">
        <w:rPr>
          <w:rFonts w:ascii="Times New Roman" w:hAnsi="Times New Roman" w:cs="Times New Roman"/>
          <w:snapToGrid w:val="0"/>
        </w:rPr>
        <w:t>,</w:t>
      </w:r>
      <w:r w:rsidR="00847A4E">
        <w:rPr>
          <w:rFonts w:ascii="Times New Roman" w:hAnsi="Times New Roman" w:cs="Times New Roman"/>
          <w:color w:val="000000" w:themeColor="text1"/>
        </w:rPr>
        <w:t xml:space="preserve"> </w:t>
      </w:r>
      <w:r w:rsidR="00847A4E">
        <w:rPr>
          <w:rFonts w:ascii="Times New Roman" w:hAnsi="Times New Roman" w:cs="Times New Roman"/>
        </w:rPr>
        <w:t xml:space="preserve">кадастровый номер </w:t>
      </w:r>
      <w:r w:rsidR="008C3BF5">
        <w:rPr>
          <w:rFonts w:ascii="Times New Roman" w:hAnsi="Times New Roman" w:cs="Times New Roman"/>
          <w:color w:val="000000"/>
        </w:rPr>
        <w:t>38:35:010231:311</w:t>
      </w:r>
      <w:r w:rsidR="00847A4E">
        <w:rPr>
          <w:rFonts w:ascii="Times New Roman" w:hAnsi="Times New Roman" w:cs="Times New Roman"/>
          <w:color w:val="000000"/>
        </w:rPr>
        <w:t xml:space="preserve">, </w:t>
      </w:r>
      <w:r w:rsidR="00847A4E">
        <w:rPr>
          <w:rFonts w:ascii="Times New Roman" w:hAnsi="Times New Roman" w:cs="Times New Roman"/>
          <w:color w:val="000000" w:themeColor="text1"/>
        </w:rPr>
        <w:t xml:space="preserve">общей площадью </w:t>
      </w:r>
      <w:r w:rsidR="008C3BF5">
        <w:rPr>
          <w:rFonts w:ascii="Times New Roman" w:hAnsi="Times New Roman" w:cs="Times New Roman"/>
          <w:color w:val="000000" w:themeColor="text1"/>
        </w:rPr>
        <w:t>293</w:t>
      </w:r>
      <w:r w:rsidR="00847A4E">
        <w:rPr>
          <w:rFonts w:ascii="Times New Roman" w:hAnsi="Times New Roman" w:cs="Times New Roman"/>
          <w:color w:val="000000" w:themeColor="text1"/>
        </w:rPr>
        <w:t xml:space="preserve"> кв. м, с р</w:t>
      </w:r>
      <w:r w:rsidR="00847A4E">
        <w:rPr>
          <w:rFonts w:ascii="Times New Roman" w:hAnsi="Times New Roman" w:cs="Times New Roman"/>
        </w:rPr>
        <w:t xml:space="preserve">азрешённым использованием – </w:t>
      </w:r>
      <w:r w:rsidR="008C3BF5">
        <w:rPr>
          <w:rFonts w:ascii="Times New Roman" w:hAnsi="Times New Roman" w:cs="Times New Roman"/>
        </w:rPr>
        <w:t>индивидуальное жилищное строительство</w:t>
      </w:r>
      <w:r w:rsidR="00847A4E">
        <w:rPr>
          <w:rFonts w:ascii="Times New Roman" w:hAnsi="Times New Roman" w:cs="Times New Roman"/>
        </w:rPr>
        <w:t>.</w:t>
      </w:r>
    </w:p>
    <w:p w:rsidR="007C05FE" w:rsidRPr="00313A21" w:rsidRDefault="00A4017B" w:rsidP="00A56E03">
      <w:pPr>
        <w:pStyle w:val="ConsNonformat"/>
        <w:widowControl/>
        <w:tabs>
          <w:tab w:val="left" w:pos="540"/>
          <w:tab w:val="left" w:pos="709"/>
          <w:tab w:val="left" w:pos="900"/>
          <w:tab w:val="left" w:pos="1134"/>
        </w:tabs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D09FA">
        <w:rPr>
          <w:rFonts w:ascii="Times New Roman" w:hAnsi="Times New Roman" w:cs="Times New Roman"/>
          <w:sz w:val="24"/>
          <w:szCs w:val="24"/>
        </w:rPr>
        <w:t>. </w:t>
      </w:r>
      <w:r w:rsidR="007C05FE">
        <w:rPr>
          <w:rFonts w:ascii="Times New Roman" w:hAnsi="Times New Roman" w:cs="Times New Roman"/>
          <w:sz w:val="24"/>
          <w:szCs w:val="24"/>
        </w:rPr>
        <w:t>Цель изъятия земельн</w:t>
      </w:r>
      <w:r w:rsidR="009549B2">
        <w:rPr>
          <w:rFonts w:ascii="Times New Roman" w:hAnsi="Times New Roman" w:cs="Times New Roman"/>
          <w:sz w:val="24"/>
          <w:szCs w:val="24"/>
        </w:rPr>
        <w:t>ого</w:t>
      </w:r>
      <w:r w:rsidR="007C05F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9549B2">
        <w:rPr>
          <w:rFonts w:ascii="Times New Roman" w:hAnsi="Times New Roman" w:cs="Times New Roman"/>
          <w:sz w:val="24"/>
          <w:szCs w:val="24"/>
        </w:rPr>
        <w:t>а</w:t>
      </w:r>
      <w:r w:rsidR="007C05FE">
        <w:rPr>
          <w:rFonts w:ascii="Times New Roman" w:hAnsi="Times New Roman" w:cs="Times New Roman"/>
          <w:sz w:val="24"/>
          <w:szCs w:val="24"/>
        </w:rPr>
        <w:t xml:space="preserve"> –</w:t>
      </w:r>
      <w:r w:rsidR="00562674" w:rsidRPr="00562674">
        <w:rPr>
          <w:rFonts w:ascii="Times New Roman" w:hAnsi="Times New Roman" w:cs="Times New Roman"/>
        </w:rPr>
        <w:t xml:space="preserve"> </w:t>
      </w:r>
      <w:r w:rsidR="00313A21">
        <w:rPr>
          <w:rFonts w:ascii="Times New Roman" w:hAnsi="Times New Roman" w:cs="Times New Roman"/>
          <w:sz w:val="24"/>
          <w:szCs w:val="24"/>
        </w:rPr>
        <w:t xml:space="preserve">установка </w:t>
      </w:r>
      <w:r w:rsidR="00313A21" w:rsidRPr="00313A21">
        <w:rPr>
          <w:rFonts w:ascii="Times New Roman" w:hAnsi="Times New Roman" w:cs="Times New Roman"/>
          <w:sz w:val="24"/>
          <w:szCs w:val="24"/>
        </w:rPr>
        <w:t>блочно-</w:t>
      </w:r>
      <w:r w:rsidR="00313A21" w:rsidRPr="00313A21">
        <w:rPr>
          <w:rFonts w:ascii="Times New Roman" w:hAnsi="Times New Roman"/>
          <w:sz w:val="24"/>
          <w:szCs w:val="24"/>
        </w:rPr>
        <w:t>модульной твердотопливной котельной</w:t>
      </w:r>
      <w:r w:rsidR="00E02457" w:rsidRPr="00313A21">
        <w:rPr>
          <w:rFonts w:ascii="Times New Roman" w:hAnsi="Times New Roman" w:cs="Times New Roman"/>
          <w:sz w:val="24"/>
          <w:szCs w:val="24"/>
        </w:rPr>
        <w:t>.</w:t>
      </w:r>
    </w:p>
    <w:p w:rsidR="009A2D41" w:rsidRDefault="00780B68" w:rsidP="00A56E03">
      <w:pPr>
        <w:widowControl/>
        <w:tabs>
          <w:tab w:val="left" w:pos="851"/>
        </w:tabs>
        <w:ind w:right="140"/>
        <w:jc w:val="both"/>
        <w:rPr>
          <w:rFonts w:ascii="Times New Roman" w:hAnsi="Times New Roman" w:cs="Times New Roman"/>
        </w:rPr>
      </w:pPr>
      <w:r w:rsidRPr="00313A21">
        <w:rPr>
          <w:rFonts w:ascii="Times New Roman" w:hAnsi="Times New Roman" w:cs="Times New Roman"/>
        </w:rPr>
        <w:t xml:space="preserve">          </w:t>
      </w:r>
      <w:r w:rsidR="004D09FA" w:rsidRPr="00313A21">
        <w:rPr>
          <w:rFonts w:ascii="Times New Roman" w:hAnsi="Times New Roman" w:cs="Times New Roman"/>
        </w:rPr>
        <w:t xml:space="preserve">  3. </w:t>
      </w:r>
      <w:r w:rsidR="009A2D41" w:rsidRPr="00313A21">
        <w:rPr>
          <w:rFonts w:ascii="Times New Roman" w:hAnsi="Times New Roman" w:cs="Times New Roman"/>
        </w:rPr>
        <w:t xml:space="preserve">Настоящее </w:t>
      </w:r>
      <w:r w:rsidR="00AE27BE" w:rsidRPr="00313A21">
        <w:rPr>
          <w:rFonts w:ascii="Times New Roman" w:hAnsi="Times New Roman" w:cs="Times New Roman"/>
        </w:rPr>
        <w:t>постановление</w:t>
      </w:r>
      <w:r w:rsidR="009A2D41" w:rsidRPr="00313A21">
        <w:rPr>
          <w:rFonts w:ascii="Times New Roman" w:hAnsi="Times New Roman" w:cs="Times New Roman"/>
        </w:rPr>
        <w:t xml:space="preserve"> подлежит официальному опубликованию в </w:t>
      </w:r>
      <w:r w:rsidR="001157D9" w:rsidRPr="00313A21">
        <w:rPr>
          <w:rFonts w:ascii="Times New Roman" w:hAnsi="Times New Roman" w:cs="Times New Roman"/>
        </w:rPr>
        <w:t>газете</w:t>
      </w:r>
      <w:r w:rsidR="001157D9">
        <w:rPr>
          <w:rFonts w:ascii="Times New Roman" w:hAnsi="Times New Roman" w:cs="Times New Roman"/>
        </w:rPr>
        <w:t xml:space="preserve"> «Сибирский город»</w:t>
      </w:r>
      <w:r w:rsidR="009A2D41" w:rsidRPr="009A2D41">
        <w:rPr>
          <w:rFonts w:ascii="Times New Roman" w:hAnsi="Times New Roman" w:cs="Times New Roman"/>
        </w:rPr>
        <w:t xml:space="preserve"> и размещению на официальном сайте администрации Зиминского городского муниципального образования в информаци</w:t>
      </w:r>
      <w:r w:rsidR="00E62E03">
        <w:rPr>
          <w:rFonts w:ascii="Times New Roman" w:hAnsi="Times New Roman" w:cs="Times New Roman"/>
        </w:rPr>
        <w:t>онно-телекоммуникационной сети «Интернет»</w:t>
      </w:r>
      <w:r w:rsidR="009A2D41" w:rsidRPr="009A2D41">
        <w:rPr>
          <w:rFonts w:ascii="Times New Roman" w:hAnsi="Times New Roman" w:cs="Times New Roman"/>
        </w:rPr>
        <w:t>.</w:t>
      </w:r>
    </w:p>
    <w:p w:rsidR="00E62E03" w:rsidRPr="00E62E03" w:rsidRDefault="004D09FA" w:rsidP="00E02457">
      <w:pPr>
        <w:tabs>
          <w:tab w:val="left" w:pos="-142"/>
          <w:tab w:val="left" w:pos="567"/>
          <w:tab w:val="left" w:pos="709"/>
          <w:tab w:val="left" w:pos="851"/>
        </w:tabs>
        <w:ind w:right="140"/>
        <w:jc w:val="both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</w:rPr>
        <w:t xml:space="preserve">           </w:t>
      </w:r>
      <w:r w:rsidR="00E024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</w:t>
      </w:r>
      <w:r w:rsidR="007D4B4A">
        <w:rPr>
          <w:rFonts w:ascii="Times New Roman" w:hAnsi="Times New Roman" w:cs="Times New Roman"/>
        </w:rPr>
        <w:t>. </w:t>
      </w:r>
      <w:r w:rsidR="00E62E03" w:rsidRPr="00E62E03">
        <w:rPr>
          <w:rFonts w:ascii="Times New Roman" w:hAnsi="Times New Roman" w:cs="Times New Roman"/>
        </w:rPr>
        <w:t>Контроль исполнения настоящего постановления возложить на председателя Комитета имущественных отношений, архитектуры и градостроительства администрации Зиминского городского муниципального образования.</w:t>
      </w:r>
    </w:p>
    <w:p w:rsidR="009A2D41" w:rsidRDefault="009A2D41" w:rsidP="00A56E03">
      <w:pPr>
        <w:widowControl/>
        <w:ind w:right="140"/>
        <w:jc w:val="both"/>
        <w:rPr>
          <w:sz w:val="20"/>
          <w:szCs w:val="20"/>
        </w:rPr>
      </w:pPr>
    </w:p>
    <w:p w:rsidR="00B966EB" w:rsidRDefault="00B966EB" w:rsidP="00A56E03">
      <w:pPr>
        <w:pStyle w:val="ConsNonformat"/>
        <w:widowControl/>
        <w:ind w:right="140"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A56E03">
      <w:pPr>
        <w:pStyle w:val="ConsNonformat"/>
        <w:widowControl/>
        <w:ind w:right="140"/>
        <w:rPr>
          <w:rFonts w:ascii="Times New Roman" w:hAnsi="Times New Roman" w:cs="Times New Roman"/>
          <w:sz w:val="24"/>
          <w:szCs w:val="24"/>
        </w:rPr>
      </w:pPr>
    </w:p>
    <w:p w:rsidR="00257831" w:rsidRDefault="00443DE8" w:rsidP="00A56E03">
      <w:pPr>
        <w:pStyle w:val="ConsNonformat"/>
        <w:widowControl/>
        <w:ind w:right="1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И.о. м</w:t>
      </w:r>
      <w:r w:rsidR="00B966EB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53A9E">
        <w:rPr>
          <w:rFonts w:ascii="Times New Roman" w:hAnsi="Times New Roman" w:cs="Times New Roman"/>
          <w:sz w:val="24"/>
          <w:szCs w:val="24"/>
        </w:rPr>
        <w:t xml:space="preserve"> </w:t>
      </w:r>
      <w:r w:rsidR="00257831" w:rsidRPr="00B966EB">
        <w:rPr>
          <w:rFonts w:ascii="Times New Roman" w:hAnsi="Times New Roman" w:cs="Times New Roman"/>
          <w:sz w:val="24"/>
          <w:szCs w:val="28"/>
        </w:rPr>
        <w:t xml:space="preserve">Зиминского городского </w:t>
      </w:r>
    </w:p>
    <w:p w:rsidR="00B966EB" w:rsidRDefault="00257831" w:rsidP="00A56E03">
      <w:pPr>
        <w:pStyle w:val="ConsNonformat"/>
        <w:widowControl/>
        <w:ind w:right="140"/>
        <w:jc w:val="both"/>
        <w:rPr>
          <w:rFonts w:ascii="Times New Roman" w:hAnsi="Times New Roman" w:cs="Times New Roman"/>
          <w:sz w:val="24"/>
          <w:szCs w:val="28"/>
        </w:rPr>
      </w:pPr>
      <w:r w:rsidRPr="00B966EB">
        <w:rPr>
          <w:rFonts w:ascii="Times New Roman" w:hAnsi="Times New Roman" w:cs="Times New Roman"/>
          <w:sz w:val="24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="00053A9E">
        <w:rPr>
          <w:rFonts w:ascii="Times New Roman" w:hAnsi="Times New Roman" w:cs="Times New Roman"/>
          <w:sz w:val="24"/>
          <w:szCs w:val="28"/>
        </w:rPr>
        <w:t xml:space="preserve">     </w:t>
      </w:r>
      <w:r w:rsidR="00B966EB">
        <w:rPr>
          <w:rFonts w:ascii="Times New Roman" w:hAnsi="Times New Roman" w:cs="Times New Roman"/>
          <w:sz w:val="24"/>
          <w:szCs w:val="28"/>
        </w:rPr>
        <w:tab/>
      </w:r>
      <w:r w:rsidR="00B966EB">
        <w:rPr>
          <w:rFonts w:ascii="Times New Roman" w:hAnsi="Times New Roman" w:cs="Times New Roman"/>
          <w:sz w:val="24"/>
          <w:szCs w:val="28"/>
        </w:rPr>
        <w:tab/>
      </w:r>
      <w:r w:rsidR="00B966EB">
        <w:rPr>
          <w:rFonts w:ascii="Times New Roman" w:hAnsi="Times New Roman" w:cs="Times New Roman"/>
          <w:sz w:val="24"/>
          <w:szCs w:val="28"/>
        </w:rPr>
        <w:tab/>
      </w:r>
      <w:r w:rsidR="00B966EB">
        <w:rPr>
          <w:rFonts w:ascii="Times New Roman" w:hAnsi="Times New Roman" w:cs="Times New Roman"/>
          <w:sz w:val="24"/>
          <w:szCs w:val="28"/>
        </w:rPr>
        <w:tab/>
      </w:r>
      <w:r w:rsidR="00C17261">
        <w:rPr>
          <w:rFonts w:ascii="Times New Roman" w:hAnsi="Times New Roman" w:cs="Times New Roman"/>
          <w:sz w:val="24"/>
          <w:szCs w:val="28"/>
        </w:rPr>
        <w:tab/>
      </w:r>
      <w:r w:rsidR="00402AED">
        <w:rPr>
          <w:rFonts w:ascii="Times New Roman" w:hAnsi="Times New Roman" w:cs="Times New Roman"/>
          <w:sz w:val="24"/>
          <w:szCs w:val="28"/>
        </w:rPr>
        <w:t xml:space="preserve">  </w:t>
      </w:r>
      <w:r w:rsidR="00A56E03">
        <w:rPr>
          <w:rFonts w:ascii="Times New Roman" w:hAnsi="Times New Roman" w:cs="Times New Roman"/>
          <w:sz w:val="24"/>
          <w:szCs w:val="28"/>
        </w:rPr>
        <w:t xml:space="preserve">          </w:t>
      </w:r>
      <w:r w:rsidR="00443DE8">
        <w:rPr>
          <w:rFonts w:ascii="Times New Roman" w:hAnsi="Times New Roman" w:cs="Times New Roman"/>
          <w:sz w:val="24"/>
          <w:szCs w:val="28"/>
        </w:rPr>
        <w:t xml:space="preserve">                     А.В. Гудов</w:t>
      </w:r>
    </w:p>
    <w:p w:rsidR="002742E5" w:rsidRDefault="002742E5" w:rsidP="00A56E03">
      <w:pPr>
        <w:pStyle w:val="ConsNonformat"/>
        <w:widowControl/>
        <w:ind w:right="140"/>
        <w:rPr>
          <w:rFonts w:ascii="Times New Roman" w:hAnsi="Times New Roman" w:cs="Times New Roman"/>
          <w:sz w:val="24"/>
          <w:szCs w:val="28"/>
        </w:rPr>
      </w:pPr>
    </w:p>
    <w:p w:rsidR="002742E5" w:rsidRDefault="002742E5" w:rsidP="00A56E03">
      <w:pPr>
        <w:pStyle w:val="ConsNonformat"/>
        <w:widowControl/>
        <w:ind w:right="140"/>
        <w:rPr>
          <w:rFonts w:ascii="Times New Roman" w:hAnsi="Times New Roman" w:cs="Times New Roman"/>
          <w:sz w:val="24"/>
          <w:szCs w:val="28"/>
        </w:rPr>
      </w:pPr>
    </w:p>
    <w:p w:rsidR="002742E5" w:rsidRDefault="002742E5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9A2D41" w:rsidRDefault="009A2D41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9A2D41" w:rsidRDefault="009A2D41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2742E5" w:rsidRDefault="002742E5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780B68" w:rsidRDefault="00780B68" w:rsidP="005B6FBF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C4388" w:rsidRDefault="00FC4388" w:rsidP="005B6FBF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C4388" w:rsidRDefault="00FC4388" w:rsidP="005B6FBF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8C3BF5" w:rsidRDefault="008C3BF5" w:rsidP="008C3BF5">
      <w:pPr>
        <w:rPr>
          <w:rFonts w:ascii="Times New Roman" w:hAnsi="Times New Roman" w:cs="Times New Roman"/>
          <w:sz w:val="22"/>
          <w:szCs w:val="22"/>
        </w:rPr>
      </w:pPr>
    </w:p>
    <w:p w:rsidR="00C33892" w:rsidRPr="00402AED" w:rsidRDefault="00C33892" w:rsidP="00551E63">
      <w:pPr>
        <w:pStyle w:val="ConsNonformat"/>
        <w:widowControl/>
        <w:jc w:val="right"/>
        <w:rPr>
          <w:rFonts w:ascii="Times New Roman" w:hAnsi="Times New Roman" w:cs="Times New Roman"/>
          <w:sz w:val="20"/>
          <w:szCs w:val="20"/>
        </w:rPr>
      </w:pPr>
    </w:p>
    <w:sectPr w:rsidR="00C33892" w:rsidRPr="00402AED" w:rsidSect="00A56E03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E43E9"/>
    <w:multiLevelType w:val="hybridMultilevel"/>
    <w:tmpl w:val="04F0E75A"/>
    <w:lvl w:ilvl="0" w:tplc="86EEF43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45B5FDE"/>
    <w:multiLevelType w:val="hybridMultilevel"/>
    <w:tmpl w:val="A4C00146"/>
    <w:lvl w:ilvl="0" w:tplc="5212D100">
      <w:start w:val="1"/>
      <w:numFmt w:val="decimal"/>
      <w:lvlText w:val="%1."/>
      <w:lvlJc w:val="left"/>
      <w:pPr>
        <w:ind w:left="221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compat/>
  <w:rsids>
    <w:rsidRoot w:val="002A05B6"/>
    <w:rsid w:val="000009D8"/>
    <w:rsid w:val="000050DA"/>
    <w:rsid w:val="00017620"/>
    <w:rsid w:val="00021643"/>
    <w:rsid w:val="00025AD3"/>
    <w:rsid w:val="00033D1F"/>
    <w:rsid w:val="00036780"/>
    <w:rsid w:val="00053A9E"/>
    <w:rsid w:val="00070978"/>
    <w:rsid w:val="00072458"/>
    <w:rsid w:val="00094D08"/>
    <w:rsid w:val="000A1D55"/>
    <w:rsid w:val="000B0CA0"/>
    <w:rsid w:val="000B2E99"/>
    <w:rsid w:val="000C3326"/>
    <w:rsid w:val="000E1E27"/>
    <w:rsid w:val="000E4D28"/>
    <w:rsid w:val="00107897"/>
    <w:rsid w:val="001157D9"/>
    <w:rsid w:val="001343D8"/>
    <w:rsid w:val="001403C6"/>
    <w:rsid w:val="00141C02"/>
    <w:rsid w:val="00143C17"/>
    <w:rsid w:val="0016590C"/>
    <w:rsid w:val="001866CF"/>
    <w:rsid w:val="0019781C"/>
    <w:rsid w:val="001A27F9"/>
    <w:rsid w:val="001A5914"/>
    <w:rsid w:val="001B7106"/>
    <w:rsid w:val="001C6322"/>
    <w:rsid w:val="00220D50"/>
    <w:rsid w:val="002213F5"/>
    <w:rsid w:val="002238C4"/>
    <w:rsid w:val="00225E05"/>
    <w:rsid w:val="00257831"/>
    <w:rsid w:val="002742E5"/>
    <w:rsid w:val="00274EE7"/>
    <w:rsid w:val="002868D2"/>
    <w:rsid w:val="00292FBF"/>
    <w:rsid w:val="002971A6"/>
    <w:rsid w:val="002A05B6"/>
    <w:rsid w:val="002A1E5B"/>
    <w:rsid w:val="002A25EE"/>
    <w:rsid w:val="002A7FB3"/>
    <w:rsid w:val="002D7BD6"/>
    <w:rsid w:val="002E7699"/>
    <w:rsid w:val="0030665C"/>
    <w:rsid w:val="00313A21"/>
    <w:rsid w:val="0033575E"/>
    <w:rsid w:val="00342614"/>
    <w:rsid w:val="003446C7"/>
    <w:rsid w:val="003514CD"/>
    <w:rsid w:val="00354A6D"/>
    <w:rsid w:val="00367201"/>
    <w:rsid w:val="003906C6"/>
    <w:rsid w:val="003913DC"/>
    <w:rsid w:val="003A4BE2"/>
    <w:rsid w:val="003B0C9B"/>
    <w:rsid w:val="003B3A29"/>
    <w:rsid w:val="003B4BC1"/>
    <w:rsid w:val="003D1EAD"/>
    <w:rsid w:val="003D338E"/>
    <w:rsid w:val="00402AED"/>
    <w:rsid w:val="00402D7F"/>
    <w:rsid w:val="00416DBE"/>
    <w:rsid w:val="0042549D"/>
    <w:rsid w:val="00432084"/>
    <w:rsid w:val="004340F0"/>
    <w:rsid w:val="00434112"/>
    <w:rsid w:val="00434414"/>
    <w:rsid w:val="00437C94"/>
    <w:rsid w:val="00443DE8"/>
    <w:rsid w:val="00444BC3"/>
    <w:rsid w:val="00450974"/>
    <w:rsid w:val="004714E6"/>
    <w:rsid w:val="004A4124"/>
    <w:rsid w:val="004A5487"/>
    <w:rsid w:val="004A7948"/>
    <w:rsid w:val="004B065C"/>
    <w:rsid w:val="004B61E7"/>
    <w:rsid w:val="004C217E"/>
    <w:rsid w:val="004C27F5"/>
    <w:rsid w:val="004C4735"/>
    <w:rsid w:val="004D09FA"/>
    <w:rsid w:val="004E0670"/>
    <w:rsid w:val="004F4921"/>
    <w:rsid w:val="004F67A8"/>
    <w:rsid w:val="005051ED"/>
    <w:rsid w:val="00505CC3"/>
    <w:rsid w:val="00531413"/>
    <w:rsid w:val="00532DB0"/>
    <w:rsid w:val="0055060B"/>
    <w:rsid w:val="00551E63"/>
    <w:rsid w:val="00562674"/>
    <w:rsid w:val="005855BC"/>
    <w:rsid w:val="005B4799"/>
    <w:rsid w:val="005B6FBF"/>
    <w:rsid w:val="005D26E2"/>
    <w:rsid w:val="005D47B9"/>
    <w:rsid w:val="005F1E36"/>
    <w:rsid w:val="00600EDE"/>
    <w:rsid w:val="0061629B"/>
    <w:rsid w:val="00616378"/>
    <w:rsid w:val="006164DB"/>
    <w:rsid w:val="006321A1"/>
    <w:rsid w:val="006847D0"/>
    <w:rsid w:val="00693E3E"/>
    <w:rsid w:val="006B1B34"/>
    <w:rsid w:val="006D2DF9"/>
    <w:rsid w:val="00733FAC"/>
    <w:rsid w:val="00737769"/>
    <w:rsid w:val="00744E17"/>
    <w:rsid w:val="00762EE9"/>
    <w:rsid w:val="00780B68"/>
    <w:rsid w:val="0079726F"/>
    <w:rsid w:val="007A0ADC"/>
    <w:rsid w:val="007C05FE"/>
    <w:rsid w:val="007C0A8A"/>
    <w:rsid w:val="007C7BEF"/>
    <w:rsid w:val="007D4B4A"/>
    <w:rsid w:val="007F7D40"/>
    <w:rsid w:val="00802379"/>
    <w:rsid w:val="00826C8F"/>
    <w:rsid w:val="00833C9C"/>
    <w:rsid w:val="008370D7"/>
    <w:rsid w:val="00841032"/>
    <w:rsid w:val="008430D1"/>
    <w:rsid w:val="00847A4E"/>
    <w:rsid w:val="008610C8"/>
    <w:rsid w:val="00884D45"/>
    <w:rsid w:val="0089478A"/>
    <w:rsid w:val="0089592F"/>
    <w:rsid w:val="008A4040"/>
    <w:rsid w:val="008B3F2A"/>
    <w:rsid w:val="008C39C1"/>
    <w:rsid w:val="008C3BF5"/>
    <w:rsid w:val="008C4726"/>
    <w:rsid w:val="008D3F3B"/>
    <w:rsid w:val="008D42EC"/>
    <w:rsid w:val="009069E5"/>
    <w:rsid w:val="009245C7"/>
    <w:rsid w:val="009366A5"/>
    <w:rsid w:val="00937654"/>
    <w:rsid w:val="00940041"/>
    <w:rsid w:val="00945068"/>
    <w:rsid w:val="009549B2"/>
    <w:rsid w:val="00982420"/>
    <w:rsid w:val="009924C4"/>
    <w:rsid w:val="00995060"/>
    <w:rsid w:val="009A11E6"/>
    <w:rsid w:val="009A1F44"/>
    <w:rsid w:val="009A26DA"/>
    <w:rsid w:val="009A2D41"/>
    <w:rsid w:val="009B0BBE"/>
    <w:rsid w:val="009B66DD"/>
    <w:rsid w:val="009E3113"/>
    <w:rsid w:val="00A1488B"/>
    <w:rsid w:val="00A35B4C"/>
    <w:rsid w:val="00A4017B"/>
    <w:rsid w:val="00A45B1C"/>
    <w:rsid w:val="00A547A6"/>
    <w:rsid w:val="00A559C6"/>
    <w:rsid w:val="00A56E03"/>
    <w:rsid w:val="00A72663"/>
    <w:rsid w:val="00A823C3"/>
    <w:rsid w:val="00A8782D"/>
    <w:rsid w:val="00A948A8"/>
    <w:rsid w:val="00A94C3B"/>
    <w:rsid w:val="00AC0259"/>
    <w:rsid w:val="00AC5C44"/>
    <w:rsid w:val="00AD6D32"/>
    <w:rsid w:val="00AE0E6D"/>
    <w:rsid w:val="00AE27BE"/>
    <w:rsid w:val="00AF1517"/>
    <w:rsid w:val="00AF2A1F"/>
    <w:rsid w:val="00AF2D7E"/>
    <w:rsid w:val="00AF6150"/>
    <w:rsid w:val="00B01235"/>
    <w:rsid w:val="00B27125"/>
    <w:rsid w:val="00B37875"/>
    <w:rsid w:val="00B428C8"/>
    <w:rsid w:val="00B628D9"/>
    <w:rsid w:val="00B641E4"/>
    <w:rsid w:val="00B834EF"/>
    <w:rsid w:val="00B9275B"/>
    <w:rsid w:val="00B966EB"/>
    <w:rsid w:val="00BD2237"/>
    <w:rsid w:val="00BE0106"/>
    <w:rsid w:val="00BE67D5"/>
    <w:rsid w:val="00C17261"/>
    <w:rsid w:val="00C25DF4"/>
    <w:rsid w:val="00C33892"/>
    <w:rsid w:val="00C60521"/>
    <w:rsid w:val="00C70EBF"/>
    <w:rsid w:val="00CA651A"/>
    <w:rsid w:val="00CE2695"/>
    <w:rsid w:val="00CF0655"/>
    <w:rsid w:val="00CF6E48"/>
    <w:rsid w:val="00D01592"/>
    <w:rsid w:val="00D319A1"/>
    <w:rsid w:val="00D3537F"/>
    <w:rsid w:val="00D366D1"/>
    <w:rsid w:val="00D37656"/>
    <w:rsid w:val="00D41128"/>
    <w:rsid w:val="00D41A3C"/>
    <w:rsid w:val="00D63101"/>
    <w:rsid w:val="00D829BA"/>
    <w:rsid w:val="00D86AD2"/>
    <w:rsid w:val="00DA1C40"/>
    <w:rsid w:val="00DC0C05"/>
    <w:rsid w:val="00DC4C06"/>
    <w:rsid w:val="00DD1608"/>
    <w:rsid w:val="00DD6A66"/>
    <w:rsid w:val="00DF2D7A"/>
    <w:rsid w:val="00E00DC7"/>
    <w:rsid w:val="00E01180"/>
    <w:rsid w:val="00E02457"/>
    <w:rsid w:val="00E06005"/>
    <w:rsid w:val="00E10137"/>
    <w:rsid w:val="00E229DC"/>
    <w:rsid w:val="00E42A5C"/>
    <w:rsid w:val="00E46E75"/>
    <w:rsid w:val="00E47279"/>
    <w:rsid w:val="00E530A6"/>
    <w:rsid w:val="00E62E03"/>
    <w:rsid w:val="00E64CA1"/>
    <w:rsid w:val="00E93DA3"/>
    <w:rsid w:val="00EB27AC"/>
    <w:rsid w:val="00EB2FFD"/>
    <w:rsid w:val="00EC732F"/>
    <w:rsid w:val="00ED4E72"/>
    <w:rsid w:val="00ED5978"/>
    <w:rsid w:val="00EE3860"/>
    <w:rsid w:val="00EE7679"/>
    <w:rsid w:val="00EF0F1A"/>
    <w:rsid w:val="00F0392D"/>
    <w:rsid w:val="00F32125"/>
    <w:rsid w:val="00F347C6"/>
    <w:rsid w:val="00F3631F"/>
    <w:rsid w:val="00F372B5"/>
    <w:rsid w:val="00F374FE"/>
    <w:rsid w:val="00F42292"/>
    <w:rsid w:val="00F473A0"/>
    <w:rsid w:val="00F54A90"/>
    <w:rsid w:val="00F61FCF"/>
    <w:rsid w:val="00F62131"/>
    <w:rsid w:val="00F84A26"/>
    <w:rsid w:val="00F92F59"/>
    <w:rsid w:val="00FB43EB"/>
    <w:rsid w:val="00FB467D"/>
    <w:rsid w:val="00FC4388"/>
    <w:rsid w:val="00FE1789"/>
    <w:rsid w:val="00FE4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6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966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1C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C0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1A5914"/>
    <w:pPr>
      <w:widowControl/>
      <w:tabs>
        <w:tab w:val="left" w:pos="900"/>
      </w:tabs>
      <w:autoSpaceDE/>
      <w:autoSpaceDN/>
      <w:adjustRightInd/>
      <w:jc w:val="both"/>
    </w:pPr>
    <w:rPr>
      <w:rFonts w:ascii="Times New Roman" w:hAnsi="Times New Roman" w:cs="Times New Roman"/>
      <w:sz w:val="22"/>
    </w:rPr>
  </w:style>
  <w:style w:type="character" w:customStyle="1" w:styleId="a6">
    <w:name w:val="Основной текст Знак"/>
    <w:basedOn w:val="a0"/>
    <w:link w:val="a5"/>
    <w:rsid w:val="001A5914"/>
    <w:rPr>
      <w:rFonts w:ascii="Times New Roman" w:eastAsia="Times New Roman" w:hAnsi="Times New Roman" w:cs="Times New Roman"/>
      <w:szCs w:val="24"/>
      <w:lang w:eastAsia="ru-RU"/>
    </w:rPr>
  </w:style>
  <w:style w:type="paragraph" w:styleId="a7">
    <w:name w:val="List Paragraph"/>
    <w:basedOn w:val="a"/>
    <w:uiPriority w:val="34"/>
    <w:qFormat/>
    <w:rsid w:val="00780B68"/>
    <w:pPr>
      <w:ind w:left="720"/>
      <w:contextualSpacing/>
    </w:pPr>
  </w:style>
  <w:style w:type="paragraph" w:styleId="a8">
    <w:name w:val="No Spacing"/>
    <w:uiPriority w:val="1"/>
    <w:qFormat/>
    <w:rsid w:val="00AC02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styleId="a9">
    <w:name w:val="Table Grid"/>
    <w:basedOn w:val="a1"/>
    <w:uiPriority w:val="59"/>
    <w:rsid w:val="00FC43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rickayaES\AppData\Local\Microsoft\Windows\Temporary%20Internet%20Files\Content.MSO\E8B8783A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E8B8783A.dotx</Template>
  <TotalTime>8277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Урицкая Е.С.</dc:creator>
  <cp:lastModifiedBy>Перфильева В.В.</cp:lastModifiedBy>
  <cp:revision>22</cp:revision>
  <cp:lastPrinted>2024-09-23T02:28:00Z</cp:lastPrinted>
  <dcterms:created xsi:type="dcterms:W3CDTF">2022-05-05T06:38:00Z</dcterms:created>
  <dcterms:modified xsi:type="dcterms:W3CDTF">2024-09-27T07:53:00Z</dcterms:modified>
</cp:coreProperties>
</file>