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-320040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noProof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  <w:r w:rsidRPr="003033E6">
        <w:rPr>
          <w:rFonts w:ascii="Times New Roman" w:hAnsi="Times New Roman" w:cs="Times New Roman"/>
        </w:rPr>
        <w:t>РОССИЙСКАЯ ФЕДЕРАЦИЯ</w:t>
      </w: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>Администрация</w:t>
      </w:r>
    </w:p>
    <w:p w:rsidR="00B966EB" w:rsidRPr="003033E6" w:rsidRDefault="00B966EB" w:rsidP="00B966EB">
      <w:pPr>
        <w:overflowPunct w:val="0"/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 xml:space="preserve">Зиминского городского </w:t>
      </w:r>
      <w:r w:rsidR="009F6ED6">
        <w:rPr>
          <w:rFonts w:ascii="Times New Roman" w:hAnsi="Times New Roman" w:cs="Times New Roman"/>
          <w:sz w:val="28"/>
        </w:rPr>
        <w:t>округа Иркутской области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566964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66964" w:rsidRPr="00566964">
        <w:rPr>
          <w:rFonts w:ascii="Times New Roman" w:hAnsi="Times New Roman" w:cs="Times New Roman"/>
          <w:sz w:val="24"/>
          <w:szCs w:val="24"/>
          <w:u w:val="single"/>
        </w:rPr>
        <w:t>21.05.2025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36780"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</w:t>
      </w:r>
      <w:r w:rsidR="00566964">
        <w:rPr>
          <w:rFonts w:ascii="Times New Roman" w:hAnsi="Times New Roman" w:cs="Times New Roman"/>
          <w:sz w:val="24"/>
          <w:szCs w:val="24"/>
        </w:rPr>
        <w:t xml:space="preserve">  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Зима </w:t>
      </w:r>
      <w:r w:rsidR="0003678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566964" w:rsidRPr="00566964">
        <w:rPr>
          <w:rFonts w:ascii="Times New Roman" w:hAnsi="Times New Roman" w:cs="Times New Roman"/>
          <w:sz w:val="24"/>
          <w:szCs w:val="24"/>
          <w:u w:val="single"/>
        </w:rPr>
        <w:t>546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B647D" w:rsidRPr="003033E6" w:rsidRDefault="000B647D" w:rsidP="000B647D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B647D" w:rsidRDefault="000B647D" w:rsidP="000B647D">
      <w:pPr>
        <w:pStyle w:val="ConsNonformat"/>
        <w:widowControl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185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Доске Почета </w:t>
      </w:r>
    </w:p>
    <w:p w:rsidR="000B647D" w:rsidRPr="008F0185" w:rsidRDefault="000B647D" w:rsidP="000B647D">
      <w:pPr>
        <w:pStyle w:val="ConsNonformat"/>
        <w:widowControl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Зиминского городского округа Иркутской области </w:t>
      </w:r>
    </w:p>
    <w:p w:rsidR="000B647D" w:rsidRPr="003033E6" w:rsidRDefault="000B647D" w:rsidP="000B647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B647D" w:rsidRPr="00882CD0" w:rsidRDefault="000B647D" w:rsidP="000B647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B647D" w:rsidRDefault="000B647D" w:rsidP="000B647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="00CA5EAE">
        <w:rPr>
          <w:rFonts w:ascii="Times New Roman" w:hAnsi="Times New Roman" w:cs="Times New Roman"/>
          <w:sz w:val="24"/>
          <w:szCs w:val="24"/>
        </w:rPr>
        <w:t xml:space="preserve">связи с внесением изменений в наименование муниципального образования, </w:t>
      </w:r>
      <w:r w:rsidR="00542D8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целях развития системы поощрения граждан, общественного признания их достижений и заслуг, руководствуясь статьей 28 Устава Зиминского городского округа Иркутской области, администрация </w:t>
      </w:r>
      <w:r>
        <w:rPr>
          <w:rFonts w:ascii="Times New Roman" w:hAnsi="Times New Roman" w:cs="Times New Roman"/>
          <w:sz w:val="24"/>
          <w:szCs w:val="28"/>
        </w:rPr>
        <w:t>Зиминского городского округа Иркутской области</w:t>
      </w:r>
    </w:p>
    <w:p w:rsidR="000B647D" w:rsidRPr="00305104" w:rsidRDefault="000B647D" w:rsidP="000B647D">
      <w:pPr>
        <w:pStyle w:val="ConsNonformat"/>
        <w:widowControl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305104">
        <w:rPr>
          <w:rFonts w:ascii="Times New Roman" w:hAnsi="Times New Roman" w:cs="Times New Roman"/>
          <w:b/>
          <w:sz w:val="24"/>
          <w:szCs w:val="28"/>
        </w:rPr>
        <w:t>П</w:t>
      </w:r>
      <w:proofErr w:type="spellEnd"/>
      <w:proofErr w:type="gramEnd"/>
      <w:r w:rsidRPr="00305104">
        <w:rPr>
          <w:rFonts w:ascii="Times New Roman" w:hAnsi="Times New Roman" w:cs="Times New Roman"/>
          <w:b/>
          <w:sz w:val="24"/>
          <w:szCs w:val="28"/>
        </w:rPr>
        <w:t xml:space="preserve"> О С Т А Н О В Л Я Е Т:</w:t>
      </w:r>
    </w:p>
    <w:p w:rsidR="000B647D" w:rsidRDefault="000B647D" w:rsidP="000B647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Утвердить Положение о Доске Почета </w:t>
      </w:r>
      <w:r>
        <w:rPr>
          <w:rFonts w:ascii="Times New Roman" w:hAnsi="Times New Roman" w:cs="Times New Roman"/>
          <w:sz w:val="24"/>
          <w:szCs w:val="28"/>
        </w:rPr>
        <w:t>Зиминского городского округа Иркутской области (прилагается).</w:t>
      </w:r>
    </w:p>
    <w:p w:rsidR="00CA5EAE" w:rsidRDefault="000B647D" w:rsidP="000B647D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</w:t>
      </w:r>
      <w:r w:rsidR="00CA5EA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силу</w:t>
      </w:r>
      <w:r w:rsidR="00CA5EAE">
        <w:rPr>
          <w:rFonts w:ascii="Times New Roman" w:hAnsi="Times New Roman" w:cs="Times New Roman"/>
          <w:sz w:val="24"/>
          <w:szCs w:val="24"/>
        </w:rPr>
        <w:t>:</w:t>
      </w:r>
    </w:p>
    <w:p w:rsidR="00CA5EAE" w:rsidRDefault="00CA5EAE" w:rsidP="000B647D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0B647D">
        <w:rPr>
          <w:rFonts w:ascii="Times New Roman" w:hAnsi="Times New Roman" w:cs="Times New Roman"/>
          <w:sz w:val="24"/>
          <w:szCs w:val="24"/>
        </w:rPr>
        <w:t xml:space="preserve">пункт 1 </w:t>
      </w:r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="000B647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B647D" w:rsidRPr="008263DF">
        <w:rPr>
          <w:rFonts w:ascii="Times New Roman" w:hAnsi="Times New Roman" w:cs="Times New Roman"/>
          <w:sz w:val="24"/>
          <w:szCs w:val="28"/>
        </w:rPr>
        <w:t>Зиминского городского муниципального образования</w:t>
      </w:r>
      <w:r w:rsidR="000B647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от 05.06.2019 № 649 «Об утверждении Положения о Доске Почета </w:t>
      </w:r>
      <w:r w:rsidRPr="008263DF">
        <w:rPr>
          <w:rFonts w:ascii="Times New Roman" w:hAnsi="Times New Roman" w:cs="Times New Roman"/>
          <w:sz w:val="24"/>
          <w:szCs w:val="28"/>
        </w:rPr>
        <w:t>Зиминского городского муниципального образования</w:t>
      </w:r>
      <w:r>
        <w:rPr>
          <w:rFonts w:ascii="Times New Roman" w:hAnsi="Times New Roman" w:cs="Times New Roman"/>
          <w:sz w:val="24"/>
          <w:szCs w:val="28"/>
        </w:rPr>
        <w:t>»;</w:t>
      </w:r>
    </w:p>
    <w:p w:rsidR="00CA5EAE" w:rsidRDefault="00CA5EAE" w:rsidP="000B647D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2.2. постановление администрации </w:t>
      </w:r>
      <w:r w:rsidRPr="008263DF">
        <w:rPr>
          <w:rFonts w:ascii="Times New Roman" w:hAnsi="Times New Roman" w:cs="Times New Roman"/>
          <w:sz w:val="24"/>
          <w:szCs w:val="28"/>
        </w:rPr>
        <w:t>Зиминского городского муниципального образования</w:t>
      </w:r>
      <w:r>
        <w:rPr>
          <w:rFonts w:ascii="Times New Roman" w:hAnsi="Times New Roman" w:cs="Times New Roman"/>
          <w:sz w:val="24"/>
          <w:szCs w:val="28"/>
        </w:rPr>
        <w:t xml:space="preserve"> от 01.12.2021 № 958 «О внесении изменения в  Положение о Доске Почета </w:t>
      </w:r>
      <w:r w:rsidRPr="008263DF">
        <w:rPr>
          <w:rFonts w:ascii="Times New Roman" w:hAnsi="Times New Roman" w:cs="Times New Roman"/>
          <w:sz w:val="24"/>
          <w:szCs w:val="28"/>
        </w:rPr>
        <w:t>Зиминского городского муниципального образования</w:t>
      </w:r>
      <w:r>
        <w:rPr>
          <w:rFonts w:ascii="Times New Roman" w:hAnsi="Times New Roman" w:cs="Times New Roman"/>
          <w:sz w:val="24"/>
          <w:szCs w:val="28"/>
        </w:rPr>
        <w:t>».</w:t>
      </w:r>
    </w:p>
    <w:p w:rsidR="000B647D" w:rsidRPr="00CA5EAE" w:rsidRDefault="000B647D" w:rsidP="000B647D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EAE">
        <w:rPr>
          <w:rFonts w:ascii="Times New Roman" w:hAnsi="Times New Roman" w:cs="Times New Roman"/>
          <w:sz w:val="24"/>
          <w:szCs w:val="24"/>
        </w:rPr>
        <w:t>3.</w:t>
      </w:r>
      <w:r w:rsidR="00CA5EAE" w:rsidRPr="00CA5EAE">
        <w:rPr>
          <w:rFonts w:ascii="Times New Roman" w:hAnsi="Times New Roman" w:cs="Times New Roman"/>
          <w:sz w:val="24"/>
          <w:szCs w:val="24"/>
        </w:rPr>
        <w:t xml:space="preserve"> Настоящее постановление подлежит опубликованию в газете «Сибирский город» и размещению на официальном сайте администрации </w:t>
      </w:r>
      <w:r w:rsidR="00542D82">
        <w:rPr>
          <w:rFonts w:ascii="Times New Roman" w:hAnsi="Times New Roman" w:cs="Times New Roman"/>
          <w:sz w:val="24"/>
          <w:szCs w:val="24"/>
        </w:rPr>
        <w:t xml:space="preserve">Зиминского городского округа Иркутской области </w:t>
      </w:r>
      <w:r w:rsidR="00CA5EAE" w:rsidRPr="00CA5EAE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3F3F74">
        <w:rPr>
          <w:rFonts w:ascii="Times New Roman" w:hAnsi="Times New Roman" w:cs="Times New Roman"/>
          <w:sz w:val="24"/>
          <w:szCs w:val="24"/>
        </w:rPr>
        <w:t>оммуникационной сети «Интернет»</w:t>
      </w:r>
      <w:r w:rsidRPr="00CA5EAE">
        <w:rPr>
          <w:rFonts w:ascii="Times New Roman" w:hAnsi="Times New Roman" w:cs="Times New Roman"/>
          <w:sz w:val="24"/>
          <w:szCs w:val="24"/>
        </w:rPr>
        <w:t>.</w:t>
      </w:r>
    </w:p>
    <w:p w:rsidR="000B647D" w:rsidRDefault="000B647D" w:rsidP="000B647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B647D" w:rsidRDefault="000B647D" w:rsidP="000B647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B647D" w:rsidRDefault="000B647D" w:rsidP="000B647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Default="000B647D" w:rsidP="00CA5EAE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Мэр </w:t>
      </w:r>
      <w:r w:rsidRPr="00B966EB">
        <w:rPr>
          <w:rFonts w:ascii="Times New Roman" w:hAnsi="Times New Roman" w:cs="Times New Roman"/>
          <w:sz w:val="24"/>
          <w:szCs w:val="28"/>
        </w:rPr>
        <w:t xml:space="preserve">Зиминского городского </w:t>
      </w:r>
      <w:r w:rsidR="00CA5EAE">
        <w:rPr>
          <w:rFonts w:ascii="Times New Roman" w:hAnsi="Times New Roman" w:cs="Times New Roman"/>
          <w:sz w:val="24"/>
          <w:szCs w:val="28"/>
        </w:rPr>
        <w:t xml:space="preserve">округа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А.Н. </w:t>
      </w:r>
      <w:proofErr w:type="gramStart"/>
      <w:r>
        <w:rPr>
          <w:rFonts w:ascii="Times New Roman" w:hAnsi="Times New Roman" w:cs="Times New Roman"/>
          <w:sz w:val="24"/>
          <w:szCs w:val="28"/>
        </w:rPr>
        <w:t>Коновало</w:t>
      </w:r>
      <w:r w:rsidR="00CA5EAE">
        <w:rPr>
          <w:rFonts w:ascii="Times New Roman" w:hAnsi="Times New Roman" w:cs="Times New Roman"/>
          <w:sz w:val="24"/>
          <w:szCs w:val="28"/>
        </w:rPr>
        <w:t>в</w:t>
      </w:r>
      <w:proofErr w:type="gramEnd"/>
    </w:p>
    <w:p w:rsidR="0048778A" w:rsidRDefault="0048778A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48778A" w:rsidRPr="00BB7C34" w:rsidRDefault="0048778A" w:rsidP="0048778A">
      <w:pPr>
        <w:ind w:left="5664"/>
        <w:contextualSpacing/>
        <w:jc w:val="center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lastRenderedPageBreak/>
        <w:t>УТВЕРЖДЕНО</w:t>
      </w:r>
    </w:p>
    <w:p w:rsidR="0048778A" w:rsidRPr="00BB7C34" w:rsidRDefault="0048778A" w:rsidP="0048778A">
      <w:pPr>
        <w:ind w:left="5664"/>
        <w:contextualSpacing/>
        <w:jc w:val="center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постановлением администрации</w:t>
      </w:r>
    </w:p>
    <w:p w:rsidR="0048778A" w:rsidRPr="00BB7C34" w:rsidRDefault="0048778A" w:rsidP="0048778A">
      <w:pPr>
        <w:ind w:left="5664"/>
        <w:contextualSpacing/>
        <w:jc w:val="center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Зиминского городского</w:t>
      </w:r>
    </w:p>
    <w:p w:rsidR="0048778A" w:rsidRPr="00BB7C34" w:rsidRDefault="0048778A" w:rsidP="0048778A">
      <w:pPr>
        <w:ind w:left="5664"/>
        <w:contextualSpacing/>
        <w:jc w:val="center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округа Иркутской области </w:t>
      </w:r>
    </w:p>
    <w:p w:rsidR="0048778A" w:rsidRPr="00FB3026" w:rsidRDefault="0048778A" w:rsidP="0048778A">
      <w:pPr>
        <w:ind w:left="5664"/>
        <w:contextualSpacing/>
        <w:jc w:val="center"/>
        <w:rPr>
          <w:rFonts w:ascii="Times New Roman" w:hAnsi="Times New Roman" w:cs="Times New Roman"/>
          <w:u w:val="single"/>
        </w:rPr>
      </w:pPr>
      <w:r w:rsidRPr="00BB7C34">
        <w:rPr>
          <w:rFonts w:ascii="Times New Roman" w:hAnsi="Times New Roman" w:cs="Times New Roman"/>
        </w:rPr>
        <w:t xml:space="preserve">от </w:t>
      </w:r>
      <w:r w:rsidRPr="00FB3026">
        <w:rPr>
          <w:rFonts w:ascii="Times New Roman" w:hAnsi="Times New Roman" w:cs="Times New Roman"/>
          <w:u w:val="single"/>
        </w:rPr>
        <w:t>21.05.2025</w:t>
      </w:r>
      <w:r w:rsidRPr="00BB7C34">
        <w:rPr>
          <w:rFonts w:ascii="Times New Roman" w:hAnsi="Times New Roman" w:cs="Times New Roman"/>
        </w:rPr>
        <w:t xml:space="preserve"> № </w:t>
      </w:r>
      <w:r w:rsidRPr="00FB3026">
        <w:rPr>
          <w:rFonts w:ascii="Times New Roman" w:hAnsi="Times New Roman" w:cs="Times New Roman"/>
          <w:u w:val="single"/>
        </w:rPr>
        <w:t>546</w:t>
      </w:r>
    </w:p>
    <w:p w:rsidR="0048778A" w:rsidRPr="00BB7C34" w:rsidRDefault="0048778A" w:rsidP="0048778A">
      <w:pPr>
        <w:contextualSpacing/>
        <w:rPr>
          <w:rFonts w:ascii="Times New Roman" w:hAnsi="Times New Roman" w:cs="Times New Roman"/>
        </w:rPr>
      </w:pPr>
    </w:p>
    <w:p w:rsidR="0048778A" w:rsidRPr="00BB7C34" w:rsidRDefault="0048778A" w:rsidP="0048778A">
      <w:pPr>
        <w:contextualSpacing/>
        <w:jc w:val="center"/>
        <w:rPr>
          <w:rFonts w:ascii="Times New Roman" w:hAnsi="Times New Roman" w:cs="Times New Roman"/>
          <w:b/>
        </w:rPr>
      </w:pPr>
      <w:r w:rsidRPr="00BB7C34">
        <w:rPr>
          <w:rFonts w:ascii="Times New Roman" w:hAnsi="Times New Roman" w:cs="Times New Roman"/>
          <w:b/>
        </w:rPr>
        <w:t>Положение о Доске Почета Зиминского городского округа Иркутской области</w:t>
      </w:r>
    </w:p>
    <w:p w:rsidR="0048778A" w:rsidRPr="00BB7C34" w:rsidRDefault="0048778A" w:rsidP="0048778A">
      <w:pPr>
        <w:contextualSpacing/>
        <w:rPr>
          <w:rFonts w:ascii="Times New Roman" w:hAnsi="Times New Roman" w:cs="Times New Roman"/>
        </w:rPr>
      </w:pPr>
    </w:p>
    <w:p w:rsidR="0048778A" w:rsidRPr="00BB7C34" w:rsidRDefault="0048778A" w:rsidP="0048778A">
      <w:pPr>
        <w:ind w:firstLine="709"/>
        <w:contextualSpacing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1. Общие положения.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1.1. Настоящее Положение устанавливает порядок занесения на Доску Почета Зиминского городского округа Иркутской области (далее - Доска Почета) представителей организаций всех форм собственности, осуществляющих свою деятельность на территории Зиминского городского округа Иркутской области.</w:t>
      </w:r>
    </w:p>
    <w:p w:rsidR="0048778A" w:rsidRPr="00BB7C34" w:rsidRDefault="0048778A" w:rsidP="004877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1.2. Занесение на Доску Почета является формой общественного признания и морального поощрения граждан за высокие достижения в развитии экономики, производства, науки, культуры, искусства, воспитания и образования, здравоохранения, правопорядка и общественной безопасности, физической культуры и спорта, гражданского общества, за совершение мужественных поступков. 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1.3. Доска Почета формируется из фотографий граждан, достигших 18 лет, проживающих на территории Зиминского городского округа Иркутской области, в отношении которых принято решение о занесении на Доску Почета.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1.4. Занесение на Доску Почета </w:t>
      </w:r>
      <w:proofErr w:type="gramStart"/>
      <w:r w:rsidRPr="00BB7C34">
        <w:rPr>
          <w:rFonts w:ascii="Times New Roman" w:hAnsi="Times New Roman" w:cs="Times New Roman"/>
        </w:rPr>
        <w:t>осуществляется сроком на один год и приурочивается</w:t>
      </w:r>
      <w:proofErr w:type="gramEnd"/>
      <w:r w:rsidRPr="00BB7C34">
        <w:rPr>
          <w:rFonts w:ascii="Times New Roman" w:hAnsi="Times New Roman" w:cs="Times New Roman"/>
        </w:rPr>
        <w:t xml:space="preserve"> к проведению мероприятий, посвященных Дню города Зимы.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1.5. Достижения, указанные в п. 1.2. настоящего Положения, учитываются за  период с 1 мая предшествующего года до 1 мая текущего года.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2. Порядок представления документов о выдвижении кандидатов на Доску Почета.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2.1. Выдвижение кандидатов для занесения на Доску Почета проводится ежегодно на основании ходатайств организаций всех форм собственности, осуществляющих свою деятельность на территории Зиминского городского округа Иркутской области.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2.2. Для рассмотрения вопроса о занесении на Доску Почета представляются следующие документы: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ходатайство организации, выдвигающей кандидата;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выписка из протокола общего собрания коллектива организации о выдвижении кандидата;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биографические данные кандидата (Приложение № 1);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BB7C34">
        <w:rPr>
          <w:rFonts w:ascii="Times New Roman" w:hAnsi="Times New Roman" w:cs="Times New Roman"/>
        </w:rPr>
        <w:t>- характеристика с отражением трудовой деятельности и подробным изложением конкретных заслуг, достижений кандидата, его вклада в социально-экономического развитие Зиминского городского округа Иркутской области, документы, подтверждающие совершение мужественного поступка (справка МЧС, информация в СМИ, прочее);</w:t>
      </w:r>
      <w:proofErr w:type="gramEnd"/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копии наградных документов;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копия трудовой книжки</w:t>
      </w:r>
      <w:r>
        <w:rPr>
          <w:rFonts w:ascii="Times New Roman" w:hAnsi="Times New Roman" w:cs="Times New Roman"/>
        </w:rPr>
        <w:t xml:space="preserve"> или</w:t>
      </w:r>
      <w:r w:rsidRPr="00B4136C">
        <w:rPr>
          <w:bCs/>
        </w:rPr>
        <w:t xml:space="preserve"> </w:t>
      </w:r>
      <w:r w:rsidRPr="00B4136C">
        <w:rPr>
          <w:rFonts w:ascii="Times New Roman" w:hAnsi="Times New Roman" w:cs="Times New Roman"/>
          <w:bCs/>
        </w:rPr>
        <w:t>сведения о трудовой деятельности, оформленные в установленном законодательством порядке</w:t>
      </w:r>
      <w:r w:rsidRPr="00B4136C">
        <w:rPr>
          <w:rFonts w:ascii="Times New Roman" w:hAnsi="Times New Roman" w:cs="Times New Roman"/>
        </w:rPr>
        <w:t>;</w:t>
      </w:r>
    </w:p>
    <w:p w:rsidR="0048778A" w:rsidRPr="00BB7C34" w:rsidRDefault="0048778A" w:rsidP="0048778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письменное согласие гражданина на обработку его персональных данных (Приложение № 2).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2.3. Документы о выдвижении на Доску Почета представляются в администрацию Зиминского городского округа Иркутской области</w:t>
      </w:r>
      <w:r>
        <w:rPr>
          <w:rFonts w:ascii="Times New Roman" w:hAnsi="Times New Roman" w:cs="Times New Roman"/>
        </w:rPr>
        <w:t xml:space="preserve"> (далее – администрация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>) до 1 мая текущего года.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3. Порядок рассмотрения документов о выдвижении кандидатов на Доску Почета.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3.1. Общественный совет по наградам при мэре города Зимы (далее – Общественный совет по наградам) рассматривает представленные документы, проверяет  наличие всех </w:t>
      </w:r>
      <w:r w:rsidRPr="00BB7C34">
        <w:rPr>
          <w:rFonts w:ascii="Times New Roman" w:hAnsi="Times New Roman" w:cs="Times New Roman"/>
        </w:rPr>
        <w:lastRenderedPageBreak/>
        <w:t>необходимых документов, полноту и достоверность указанных в ходатайстве сведений.</w:t>
      </w:r>
    </w:p>
    <w:p w:rsidR="0048778A" w:rsidRPr="00BB7C34" w:rsidRDefault="0048778A" w:rsidP="004877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3.2. Основанием для оставления ходатайства без рассмотрения является:</w:t>
      </w:r>
    </w:p>
    <w:p w:rsidR="0048778A" w:rsidRPr="00BB7C34" w:rsidRDefault="0048778A" w:rsidP="004877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предоставление не</w:t>
      </w:r>
      <w:r w:rsidRPr="00BB7C34">
        <w:rPr>
          <w:rFonts w:ascii="Times New Roman" w:hAnsi="Times New Roman" w:cs="Times New Roman"/>
          <w:sz w:val="24"/>
          <w:szCs w:val="24"/>
        </w:rPr>
        <w:t>полного перечня документов, указанных в п. 2.2. настоящего Положения;</w:t>
      </w:r>
    </w:p>
    <w:p w:rsidR="0048778A" w:rsidRPr="00BB7C34" w:rsidRDefault="0048778A" w:rsidP="004877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нарушение</w:t>
      </w:r>
      <w:r w:rsidRPr="00BB7C34">
        <w:rPr>
          <w:rFonts w:ascii="Times New Roman" w:hAnsi="Times New Roman" w:cs="Times New Roman"/>
          <w:sz w:val="24"/>
          <w:szCs w:val="24"/>
        </w:rPr>
        <w:t xml:space="preserve"> срока представления документов, указанного в п. 2.3. настоящего Положения;</w:t>
      </w:r>
    </w:p>
    <w:p w:rsidR="0048778A" w:rsidRPr="00BB7C34" w:rsidRDefault="0048778A" w:rsidP="004877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</w:t>
      </w:r>
      <w:r w:rsidRPr="00BB7C34">
        <w:rPr>
          <w:rFonts w:ascii="Times New Roman" w:hAnsi="Times New Roman" w:cs="Times New Roman"/>
          <w:sz w:val="24"/>
          <w:szCs w:val="24"/>
        </w:rPr>
        <w:t xml:space="preserve"> у кандидата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3.3. Решение о занесении кандидатур на Доску Почета принимается в соответствии с критериями отбора, среди которых основными являются: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внедрение научных разработок, новых технологий, рационализаторских предложений, передового опыта, выдающийся вклад в социально-экономическое развитие Зиминского городского округа Иркутской области, науку, культуру, искусство, физическую культуру, спорт, защиту Отечества, воспитание, просвещение, охрану здоровья, жизни и прав граждан, в развитие местного самоуправления, благотворительную деятельность на территории Зиминского городского округа Иркутской области;</w:t>
      </w:r>
    </w:p>
    <w:p w:rsidR="0048778A" w:rsidRPr="00BB7C34" w:rsidRDefault="0048778A" w:rsidP="0048778A">
      <w:pPr>
        <w:ind w:firstLine="459"/>
        <w:contextualSpacing/>
        <w:jc w:val="both"/>
        <w:rPr>
          <w:rFonts w:ascii="Times New Roman" w:hAnsi="Times New Roman" w:cs="Times New Roman"/>
        </w:rPr>
      </w:pPr>
      <w:proofErr w:type="gramStart"/>
      <w:r w:rsidRPr="00BB7C34">
        <w:rPr>
          <w:rFonts w:ascii="Times New Roman" w:hAnsi="Times New Roman" w:cs="Times New Roman"/>
        </w:rPr>
        <w:t>- победа в муниципальных конкурсах профессионального мастерства, в межмуниципальных, региональных, федеральных, международных конкурсах, соревнованиях, смотрах, фестивалях, выставках, ярмарках (за исключением заочных);</w:t>
      </w:r>
      <w:proofErr w:type="gramEnd"/>
    </w:p>
    <w:p w:rsidR="0048778A" w:rsidRPr="00BB7C34" w:rsidRDefault="0048778A" w:rsidP="0048778A">
      <w:pPr>
        <w:tabs>
          <w:tab w:val="left" w:pos="317"/>
        </w:tabs>
        <w:ind w:left="33" w:firstLine="426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получение государственных наград Российской Федерации, наград, учреждаемых федеральными органами государственной власти и иными федеральными государственными органами, органами государственной власти субъектов Российской Федерации;</w:t>
      </w:r>
    </w:p>
    <w:p w:rsidR="0048778A" w:rsidRPr="00BB7C34" w:rsidRDefault="0048778A" w:rsidP="004877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- совершение мужественных поступков.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3.4. По результатам рассмотрения представленных документов Общественный совет по наградам дает заключение с рекомендациями о занесении либо об отказе в занесении фотографии кандидатуры на Доску Почета, которое оформляется протоколом заседания Общественного совета по наградам.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3.5. Протокол Общественного совета по наградам в течение пяти рабочих дней передается мэру Зиминского городского округа для рассмотрения и издания</w:t>
      </w:r>
      <w:r>
        <w:rPr>
          <w:rFonts w:ascii="Times New Roman" w:hAnsi="Times New Roman" w:cs="Times New Roman"/>
        </w:rPr>
        <w:t xml:space="preserve"> постановления администрации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 xml:space="preserve"> о занесении на Доску Почета. Заключение  Общественного совета по наградам носит рекомендательный характер.</w:t>
      </w:r>
    </w:p>
    <w:p w:rsidR="0048778A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3.6. После </w:t>
      </w:r>
      <w:r>
        <w:rPr>
          <w:rFonts w:ascii="Times New Roman" w:hAnsi="Times New Roman" w:cs="Times New Roman"/>
        </w:rPr>
        <w:t xml:space="preserve">издания постановления администрации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 xml:space="preserve"> о занесении на Доску Почета отдел организационной работы управления правовой кадровой и организа</w:t>
      </w:r>
      <w:r>
        <w:rPr>
          <w:rFonts w:ascii="Times New Roman" w:hAnsi="Times New Roman" w:cs="Times New Roman"/>
        </w:rPr>
        <w:t xml:space="preserve">ционной работы администрации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 xml:space="preserve"> организует фотографирование и техническое сопровождение по заполнению Доски Почета, изготовление памятных знаков и свидетельств.</w:t>
      </w:r>
    </w:p>
    <w:p w:rsidR="0048778A" w:rsidRPr="005B7A39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3.7. Пост</w:t>
      </w:r>
      <w:r>
        <w:rPr>
          <w:rFonts w:ascii="Times New Roman" w:hAnsi="Times New Roman" w:cs="Times New Roman"/>
        </w:rPr>
        <w:t xml:space="preserve">ановление администрации </w:t>
      </w:r>
      <w:proofErr w:type="spellStart"/>
      <w:r>
        <w:rPr>
          <w:rFonts w:ascii="Times New Roman" w:hAnsi="Times New Roman" w:cs="Times New Roman"/>
        </w:rPr>
        <w:t>ЗГО</w:t>
      </w:r>
      <w:proofErr w:type="spellEnd"/>
      <w:r w:rsidRPr="00BB7C34">
        <w:rPr>
          <w:rFonts w:ascii="Times New Roman" w:hAnsi="Times New Roman" w:cs="Times New Roman"/>
        </w:rPr>
        <w:t xml:space="preserve"> о занесении на Доску Почета </w:t>
      </w:r>
      <w:r>
        <w:rPr>
          <w:rFonts w:ascii="Times New Roman" w:hAnsi="Times New Roman" w:cs="Times New Roman"/>
        </w:rPr>
        <w:t xml:space="preserve">публикуется </w:t>
      </w:r>
      <w:r w:rsidRPr="005B7A39">
        <w:rPr>
          <w:rFonts w:ascii="Times New Roman" w:hAnsi="Times New Roman" w:cs="Times New Roman"/>
        </w:rPr>
        <w:t>в печатном издании, определенном в качестве источника официального опубликования в соответствии с Уставом Зиминского городского округа Иркутской области</w:t>
      </w:r>
      <w:r>
        <w:rPr>
          <w:rFonts w:ascii="Times New Roman" w:hAnsi="Times New Roman" w:cs="Times New Roman"/>
        </w:rPr>
        <w:t>,</w:t>
      </w:r>
      <w:r w:rsidRPr="005B7A39">
        <w:rPr>
          <w:rFonts w:ascii="Times New Roman" w:hAnsi="Times New Roman" w:cs="Times New Roman"/>
        </w:rPr>
        <w:t xml:space="preserve"> и размещается на официальном сайте администрации </w:t>
      </w:r>
      <w:proofErr w:type="spellStart"/>
      <w:r w:rsidRPr="005B7A39">
        <w:rPr>
          <w:rFonts w:ascii="Times New Roman" w:hAnsi="Times New Roman" w:cs="Times New Roman"/>
        </w:rPr>
        <w:t>ЗГО</w:t>
      </w:r>
      <w:proofErr w:type="spellEnd"/>
      <w:r w:rsidRPr="005B7A39">
        <w:rPr>
          <w:rFonts w:ascii="Times New Roman" w:hAnsi="Times New Roman" w:cs="Times New Roman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</w:rPr>
        <w:t>«</w:t>
      </w:r>
      <w:r w:rsidRPr="005B7A39">
        <w:rPr>
          <w:rFonts w:ascii="Times New Roman" w:hAnsi="Times New Roman" w:cs="Times New Roman"/>
        </w:rPr>
        <w:t>Интернет</w:t>
      </w:r>
      <w:r>
        <w:rPr>
          <w:rFonts w:ascii="Times New Roman" w:hAnsi="Times New Roman" w:cs="Times New Roman"/>
        </w:rPr>
        <w:t>»</w:t>
      </w:r>
      <w:r w:rsidRPr="005B7A39">
        <w:rPr>
          <w:rFonts w:ascii="Times New Roman" w:hAnsi="Times New Roman" w:cs="Times New Roman"/>
        </w:rPr>
        <w:t>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3.8. В соответствии с изданным </w:t>
      </w:r>
      <w:r>
        <w:rPr>
          <w:rFonts w:ascii="Times New Roman" w:hAnsi="Times New Roman" w:cs="Times New Roman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 xml:space="preserve"> фотографии утвержденных кандидатур помещаются на Доску Почета.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3.9. Гражданам, занесенным на Доску Почета, в торжественной обстановке мэром Зиминского городского округа вручаются памятные знаки и свидетельства.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4. Порядок оформления и содержания Доски Почета.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4.1. Оформление Доски Почета производится за счет средств бюджета Зиминского городского округа Иркутской области.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4.2. Ремонт, реставрация и содержание Доски Почета</w:t>
      </w:r>
      <w:r>
        <w:rPr>
          <w:rFonts w:ascii="Times New Roman" w:hAnsi="Times New Roman" w:cs="Times New Roman"/>
        </w:rPr>
        <w:t xml:space="preserve"> производится администрацией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>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  <w:u w:val="single"/>
        </w:rPr>
      </w:pPr>
      <w:r w:rsidRPr="00BB7C34">
        <w:rPr>
          <w:rFonts w:ascii="Times New Roman" w:hAnsi="Times New Roman" w:cs="Times New Roman"/>
        </w:rPr>
        <w:t>4.3. Доска Почета устанавливается</w:t>
      </w:r>
      <w:r>
        <w:rPr>
          <w:rFonts w:ascii="Times New Roman" w:hAnsi="Times New Roman" w:cs="Times New Roman"/>
        </w:rPr>
        <w:t xml:space="preserve"> перед зданием администрации </w:t>
      </w:r>
      <w:proofErr w:type="spellStart"/>
      <w:r>
        <w:rPr>
          <w:rFonts w:ascii="Times New Roman" w:hAnsi="Times New Roman" w:cs="Times New Roman"/>
        </w:rPr>
        <w:t>ЗГ</w:t>
      </w:r>
      <w:r w:rsidRPr="00BB7C34">
        <w:rPr>
          <w:rFonts w:ascii="Times New Roman" w:hAnsi="Times New Roman" w:cs="Times New Roman"/>
        </w:rPr>
        <w:t>О</w:t>
      </w:r>
      <w:proofErr w:type="spellEnd"/>
      <w:r w:rsidRPr="00BB7C34">
        <w:rPr>
          <w:rFonts w:ascii="Times New Roman" w:hAnsi="Times New Roman" w:cs="Times New Roman"/>
        </w:rPr>
        <w:t xml:space="preserve"> по адресу: </w:t>
      </w:r>
      <w:r w:rsidRPr="00BB7C34">
        <w:rPr>
          <w:rFonts w:ascii="Times New Roman" w:hAnsi="Times New Roman" w:cs="Times New Roman"/>
        </w:rPr>
        <w:lastRenderedPageBreak/>
        <w:t>г. Зима, ул. Ленина, 5.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4.4. На Доске Почета размещаются фотографии с указанием под ними фамилии, имени, отчества, должности (или звания), наименования организации.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4.5. Доска Почета обновляется один раз в год.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4.6. Размещенные фотографии могут быть досрочно сняты на основании постановления администрации </w:t>
      </w:r>
      <w:proofErr w:type="spellStart"/>
      <w:r>
        <w:rPr>
          <w:rFonts w:ascii="Times New Roman" w:hAnsi="Times New Roman" w:cs="Times New Roman"/>
        </w:rPr>
        <w:t>ЗГО</w:t>
      </w:r>
      <w:proofErr w:type="spellEnd"/>
      <w:r w:rsidRPr="00BB7C34">
        <w:rPr>
          <w:rFonts w:ascii="Times New Roman" w:hAnsi="Times New Roman" w:cs="Times New Roman"/>
        </w:rPr>
        <w:t xml:space="preserve"> в случае: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 xml:space="preserve">- выявления недостоверности или необоснованности ходатайства о занесении на Доску Почета; 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t>- привлечения гражданина к уголовной ответственности по вступившему в силу приговору суда.</w:t>
      </w:r>
    </w:p>
    <w:p w:rsidR="0048778A" w:rsidRPr="00BB7C34" w:rsidRDefault="0048778A" w:rsidP="0048778A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48778A" w:rsidRPr="00BB7C34" w:rsidRDefault="0048778A" w:rsidP="0048778A">
      <w:pPr>
        <w:spacing w:after="200" w:line="276" w:lineRule="auto"/>
        <w:rPr>
          <w:rFonts w:ascii="Times New Roman" w:hAnsi="Times New Roman" w:cs="Times New Roman"/>
        </w:rPr>
      </w:pPr>
      <w:r w:rsidRPr="00BB7C34">
        <w:rPr>
          <w:rFonts w:ascii="Times New Roman" w:hAnsi="Times New Roman" w:cs="Times New Roman"/>
        </w:rPr>
        <w:br w:type="page"/>
      </w:r>
    </w:p>
    <w:p w:rsidR="0048778A" w:rsidRPr="00BB7C34" w:rsidRDefault="0048778A" w:rsidP="0048778A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8778A" w:rsidRPr="00BB7C34" w:rsidRDefault="0048778A" w:rsidP="0048778A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BB7C34">
        <w:t>о</w:t>
      </w:r>
      <w:r w:rsidRPr="00BB7C34">
        <w:rPr>
          <w:rFonts w:ascii="Times New Roman" w:hAnsi="Times New Roman" w:cs="Times New Roman"/>
          <w:sz w:val="24"/>
          <w:szCs w:val="24"/>
        </w:rPr>
        <w:t xml:space="preserve"> Доске Почета </w:t>
      </w:r>
      <w:r w:rsidRPr="00BB7C34">
        <w:rPr>
          <w:rFonts w:ascii="Times New Roman" w:hAnsi="Times New Roman" w:cs="Times New Roman"/>
          <w:sz w:val="24"/>
          <w:szCs w:val="28"/>
        </w:rPr>
        <w:t>Зиминского городского округа Иркутской области</w:t>
      </w:r>
    </w:p>
    <w:p w:rsidR="0048778A" w:rsidRPr="00BB7C34" w:rsidRDefault="0048778A" w:rsidP="0048778A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rmal"/>
        <w:widowControl/>
        <w:ind w:firstLine="0"/>
      </w:pPr>
    </w:p>
    <w:p w:rsidR="0048778A" w:rsidRPr="00BB7C34" w:rsidRDefault="0048778A" w:rsidP="0048778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C34">
        <w:rPr>
          <w:rFonts w:ascii="Times New Roman" w:hAnsi="Times New Roman" w:cs="Times New Roman"/>
          <w:b/>
          <w:caps/>
          <w:sz w:val="24"/>
          <w:szCs w:val="24"/>
        </w:rPr>
        <w:t xml:space="preserve">Биографические данные </w:t>
      </w:r>
      <w:r w:rsidRPr="00BB7C34">
        <w:rPr>
          <w:rFonts w:ascii="Times New Roman" w:hAnsi="Times New Roman" w:cs="Times New Roman"/>
          <w:b/>
          <w:sz w:val="24"/>
          <w:szCs w:val="24"/>
        </w:rPr>
        <w:t xml:space="preserve">КАНДИДАТА </w:t>
      </w:r>
    </w:p>
    <w:p w:rsidR="0048778A" w:rsidRPr="00BB7C34" w:rsidRDefault="0048778A" w:rsidP="0048778A">
      <w:pPr>
        <w:pStyle w:val="ConsPlusNonformat"/>
        <w:widowControl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B7C34">
        <w:rPr>
          <w:rFonts w:ascii="Times New Roman" w:hAnsi="Times New Roman" w:cs="Times New Roman"/>
          <w:b/>
          <w:sz w:val="24"/>
          <w:szCs w:val="24"/>
        </w:rPr>
        <w:t xml:space="preserve">ДЛЯ ЗАНЕСЕНИЯ НА ДОСКУ </w:t>
      </w:r>
      <w:r w:rsidRPr="00BB7C34">
        <w:rPr>
          <w:rFonts w:ascii="Times New Roman" w:hAnsi="Times New Roman" w:cs="Times New Roman"/>
          <w:b/>
          <w:caps/>
          <w:sz w:val="24"/>
          <w:szCs w:val="24"/>
        </w:rPr>
        <w:t xml:space="preserve">ПОЧЕТА </w:t>
      </w:r>
    </w:p>
    <w:p w:rsidR="0048778A" w:rsidRPr="00BB7C34" w:rsidRDefault="0048778A" w:rsidP="0048778A">
      <w:pPr>
        <w:pStyle w:val="ConsPlusNonformat"/>
        <w:widowControl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B7C34">
        <w:rPr>
          <w:rFonts w:ascii="Times New Roman" w:hAnsi="Times New Roman" w:cs="Times New Roman"/>
          <w:b/>
          <w:caps/>
          <w:sz w:val="24"/>
          <w:szCs w:val="28"/>
        </w:rPr>
        <w:t>Зиминского городского округа Иркутской области</w:t>
      </w:r>
    </w:p>
    <w:p w:rsidR="0048778A" w:rsidRPr="00BB7C34" w:rsidRDefault="0048778A" w:rsidP="0048778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1. Фамилия __________________________________________________________________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имя, отчество (при наличии)____________________________________________________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2. Должность, место работы (службы)____________________________________________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(полное наименование организации)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3. Дата рождения _____________________________________________________________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4. Место рождения 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5. Образование _______________________________________________________________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             (наименование учебного учреждения, год его окончания)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BB7C34">
        <w:rPr>
          <w:rFonts w:ascii="Times New Roman" w:hAnsi="Times New Roman" w:cs="Times New Roman"/>
          <w:sz w:val="24"/>
          <w:szCs w:val="24"/>
        </w:rPr>
        <w:t>Ученая степень (ученое звание, воинское звание, специальное звание, классный чин, дипломатический ранг (при наличии) _____________________________________________</w:t>
      </w:r>
      <w:proofErr w:type="gramEnd"/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7. Какими наградами награжде</w:t>
      </w:r>
      <w:proofErr w:type="gramStart"/>
      <w:r w:rsidRPr="00BB7C3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BB7C34">
        <w:rPr>
          <w:rFonts w:ascii="Times New Roman" w:hAnsi="Times New Roman" w:cs="Times New Roman"/>
          <w:sz w:val="24"/>
          <w:szCs w:val="24"/>
        </w:rPr>
        <w:t>а) и даты награждений 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8. Общий стаж работы (службы) 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9. Стаж работы в отрасли 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10. Домашний адрес 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11. Контактные данные (тел., </w:t>
      </w:r>
      <w:r w:rsidRPr="00BB7C3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B7C34">
        <w:rPr>
          <w:rFonts w:ascii="Times New Roman" w:hAnsi="Times New Roman" w:cs="Times New Roman"/>
          <w:sz w:val="24"/>
          <w:szCs w:val="24"/>
        </w:rPr>
        <w:t>-</w:t>
      </w:r>
      <w:r w:rsidRPr="00BB7C3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B7C34">
        <w:rPr>
          <w:rFonts w:ascii="Times New Roman" w:hAnsi="Times New Roman" w:cs="Times New Roman"/>
          <w:sz w:val="24"/>
          <w:szCs w:val="24"/>
        </w:rPr>
        <w:t>) _______________________________________________</w:t>
      </w:r>
    </w:p>
    <w:p w:rsidR="0048778A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Паспорт ____________________________________________________________________</w:t>
      </w:r>
    </w:p>
    <w:p w:rsidR="0048778A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ИНН _______________________________________________________________________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BB7C34">
        <w:rPr>
          <w:rFonts w:ascii="Times New Roman" w:hAnsi="Times New Roman" w:cs="Times New Roman"/>
          <w:sz w:val="24"/>
          <w:szCs w:val="24"/>
        </w:rPr>
        <w:t>. Семейное положение 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(состав семьи)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B7C34">
        <w:rPr>
          <w:rFonts w:ascii="Times New Roman" w:hAnsi="Times New Roman" w:cs="Times New Roman"/>
          <w:sz w:val="24"/>
          <w:szCs w:val="24"/>
        </w:rPr>
        <w:t>. Примечание _________________________________________________________________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                                         (иностранные граждане и лица без гражданства)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  <w:t xml:space="preserve">Данные заверяются руководителем либо </w:t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  <w:t>работником кадровой службы организации</w:t>
      </w:r>
    </w:p>
    <w:p w:rsidR="0048778A" w:rsidRPr="00BB7C34" w:rsidRDefault="0048778A" w:rsidP="004877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</w:r>
      <w:r w:rsidRPr="00BB7C34">
        <w:rPr>
          <w:rFonts w:ascii="Times New Roman" w:hAnsi="Times New Roman" w:cs="Times New Roman"/>
          <w:sz w:val="24"/>
          <w:szCs w:val="24"/>
        </w:rPr>
        <w:tab/>
        <w:t>М.П.</w:t>
      </w:r>
    </w:p>
    <w:p w:rsidR="0048778A" w:rsidRPr="00BB7C34" w:rsidRDefault="0048778A" w:rsidP="0048778A">
      <w:pPr>
        <w:spacing w:after="200" w:line="276" w:lineRule="auto"/>
      </w:pPr>
      <w:r w:rsidRPr="00BB7C34">
        <w:br w:type="page"/>
      </w:r>
    </w:p>
    <w:p w:rsidR="0048778A" w:rsidRPr="00BB7C34" w:rsidRDefault="0048778A" w:rsidP="0048778A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8778A" w:rsidRPr="00BB7C34" w:rsidRDefault="0048778A" w:rsidP="0048778A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B7C34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BB7C34">
        <w:t>о</w:t>
      </w:r>
      <w:r w:rsidRPr="00BB7C34">
        <w:rPr>
          <w:rFonts w:ascii="Times New Roman" w:hAnsi="Times New Roman" w:cs="Times New Roman"/>
          <w:sz w:val="24"/>
          <w:szCs w:val="24"/>
        </w:rPr>
        <w:t xml:space="preserve"> Доске Почета </w:t>
      </w:r>
      <w:r w:rsidRPr="00BB7C34">
        <w:rPr>
          <w:rFonts w:ascii="Times New Roman" w:hAnsi="Times New Roman" w:cs="Times New Roman"/>
          <w:sz w:val="24"/>
          <w:szCs w:val="28"/>
        </w:rPr>
        <w:t>Зиминского городского округа Иркутской области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center"/>
        <w:rPr>
          <w:bCs/>
          <w:sz w:val="24"/>
          <w:szCs w:val="24"/>
        </w:rPr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center"/>
        <w:rPr>
          <w:bCs/>
          <w:sz w:val="24"/>
          <w:szCs w:val="24"/>
        </w:rPr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center"/>
        <w:rPr>
          <w:bCs/>
          <w:sz w:val="24"/>
          <w:szCs w:val="24"/>
        </w:rPr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center"/>
        <w:rPr>
          <w:sz w:val="24"/>
          <w:szCs w:val="24"/>
        </w:rPr>
      </w:pPr>
      <w:r w:rsidRPr="00BB7C34">
        <w:rPr>
          <w:b/>
          <w:bCs/>
          <w:sz w:val="24"/>
          <w:szCs w:val="24"/>
        </w:rPr>
        <w:t>СОГЛАСИЕ НА ОБРАБОТКУ ПЕРСОНАЛЬНЫХ ДАННЫХ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center"/>
      </w:pPr>
    </w:p>
    <w:p w:rsidR="0048778A" w:rsidRPr="00BB7C34" w:rsidRDefault="0048778A" w:rsidP="0048778A">
      <w:pPr>
        <w:pStyle w:val="a3"/>
        <w:spacing w:before="0" w:beforeAutospacing="0" w:after="0" w:afterAutospacing="0"/>
        <w:ind w:firstLine="708"/>
        <w:jc w:val="both"/>
      </w:pPr>
      <w:r w:rsidRPr="00BB7C34">
        <w:t>Я,</w:t>
      </w:r>
      <w:r w:rsidRPr="00BB7C34">
        <w:rPr>
          <w:rStyle w:val="fill"/>
          <w:bCs/>
          <w:iCs/>
          <w:color w:val="auto"/>
        </w:rPr>
        <w:t>______________________________________________________________________________</w:t>
      </w:r>
      <w:r w:rsidRPr="00BB7C34">
        <w:t xml:space="preserve">, 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rStyle w:val="fill"/>
          <w:bCs/>
          <w:iCs/>
          <w:color w:val="auto"/>
        </w:rPr>
      </w:pPr>
      <w:r w:rsidRPr="00BB7C34">
        <w:t xml:space="preserve">паспорт серия </w:t>
      </w:r>
      <w:r w:rsidRPr="00BB7C34">
        <w:rPr>
          <w:rStyle w:val="fill"/>
          <w:bCs/>
          <w:iCs/>
          <w:color w:val="auto"/>
        </w:rPr>
        <w:t>_______</w:t>
      </w:r>
      <w:r w:rsidRPr="00BB7C34">
        <w:t xml:space="preserve"> № </w:t>
      </w:r>
      <w:r w:rsidRPr="00BB7C34">
        <w:rPr>
          <w:rStyle w:val="fill"/>
          <w:bCs/>
          <w:iCs/>
          <w:color w:val="auto"/>
        </w:rPr>
        <w:t>____________</w:t>
      </w:r>
      <w:r w:rsidRPr="00BB7C34">
        <w:t xml:space="preserve"> выдан «</w:t>
      </w:r>
      <w:r w:rsidRPr="00BB7C34">
        <w:rPr>
          <w:rStyle w:val="fill"/>
          <w:bCs/>
          <w:iCs/>
          <w:color w:val="auto"/>
        </w:rPr>
        <w:t>__</w:t>
      </w:r>
      <w:r w:rsidRPr="00BB7C34">
        <w:t>» </w:t>
      </w:r>
      <w:r w:rsidRPr="00BB7C34">
        <w:rPr>
          <w:rStyle w:val="fill"/>
          <w:bCs/>
          <w:iCs/>
          <w:color w:val="auto"/>
        </w:rPr>
        <w:t>_____________</w:t>
      </w:r>
      <w:r w:rsidRPr="00BB7C34">
        <w:t> г. ___________________</w:t>
      </w:r>
      <w:r w:rsidRPr="00BB7C34">
        <w:rPr>
          <w:rStyle w:val="fill"/>
          <w:bCs/>
          <w:iCs/>
          <w:color w:val="auto"/>
        </w:rPr>
        <w:t xml:space="preserve">______, </w:t>
      </w:r>
    </w:p>
    <w:p w:rsidR="0048778A" w:rsidRPr="00BB7C34" w:rsidRDefault="0048778A" w:rsidP="0048778A">
      <w:pPr>
        <w:pStyle w:val="a3"/>
        <w:spacing w:before="0" w:beforeAutospacing="0" w:after="0" w:afterAutospacing="0"/>
        <w:rPr>
          <w:rStyle w:val="fill"/>
          <w:bCs/>
          <w:i/>
          <w:iCs/>
          <w:color w:val="auto"/>
          <w:sz w:val="18"/>
          <w:szCs w:val="18"/>
        </w:rPr>
      </w:pPr>
      <w:r w:rsidRPr="00BB7C34">
        <w:rPr>
          <w:rStyle w:val="fill"/>
          <w:bCs/>
          <w:i/>
          <w:iCs/>
          <w:color w:val="auto"/>
        </w:rPr>
        <w:t xml:space="preserve">                                                                                                                                      </w:t>
      </w:r>
      <w:r w:rsidRPr="00BB7C34">
        <w:rPr>
          <w:rStyle w:val="fill"/>
          <w:bCs/>
          <w:i/>
          <w:iCs/>
          <w:color w:val="auto"/>
          <w:sz w:val="18"/>
          <w:szCs w:val="18"/>
        </w:rPr>
        <w:t xml:space="preserve">(кем </w:t>
      </w:r>
      <w:proofErr w:type="gramStart"/>
      <w:r w:rsidRPr="00BB7C34">
        <w:rPr>
          <w:rStyle w:val="fill"/>
          <w:bCs/>
          <w:i/>
          <w:iCs/>
          <w:color w:val="auto"/>
          <w:sz w:val="18"/>
          <w:szCs w:val="18"/>
        </w:rPr>
        <w:t>выдан</w:t>
      </w:r>
      <w:proofErr w:type="gramEnd"/>
      <w:r w:rsidRPr="00BB7C34">
        <w:rPr>
          <w:rStyle w:val="fill"/>
          <w:bCs/>
          <w:i/>
          <w:iCs/>
          <w:color w:val="auto"/>
          <w:sz w:val="18"/>
          <w:szCs w:val="18"/>
        </w:rPr>
        <w:t xml:space="preserve">)                           </w:t>
      </w:r>
    </w:p>
    <w:p w:rsidR="0048778A" w:rsidRPr="00BB7C34" w:rsidRDefault="0048778A" w:rsidP="0048778A">
      <w:pPr>
        <w:pStyle w:val="a3"/>
        <w:spacing w:before="0" w:beforeAutospacing="0" w:after="0" w:afterAutospacing="0"/>
        <w:rPr>
          <w:rStyle w:val="fill"/>
          <w:bCs/>
          <w:i/>
          <w:iCs/>
          <w:color w:val="auto"/>
        </w:rPr>
      </w:pPr>
      <w:r w:rsidRPr="00BB7C34">
        <w:rPr>
          <w:rStyle w:val="fill"/>
          <w:bCs/>
          <w:i/>
          <w:iCs/>
          <w:color w:val="auto"/>
        </w:rPr>
        <w:t>_______________________________________________________________________________________</w:t>
      </w:r>
    </w:p>
    <w:p w:rsidR="0048778A" w:rsidRPr="00BB7C34" w:rsidRDefault="0048778A" w:rsidP="0048778A">
      <w:pPr>
        <w:pStyle w:val="a3"/>
        <w:spacing w:before="0" w:beforeAutospacing="0" w:after="0" w:afterAutospacing="0"/>
        <w:rPr>
          <w:rStyle w:val="fill"/>
          <w:bCs/>
          <w:i/>
          <w:iCs/>
          <w:color w:val="auto"/>
        </w:rPr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rStyle w:val="fill"/>
          <w:bCs/>
          <w:iCs/>
          <w:color w:val="auto"/>
        </w:rPr>
      </w:pPr>
      <w:r w:rsidRPr="00BB7C34">
        <w:t>зарегистрированны</w:t>
      </w:r>
      <w:proofErr w:type="gramStart"/>
      <w:r w:rsidRPr="00BB7C34">
        <w:t>й(</w:t>
      </w:r>
      <w:proofErr w:type="spellStart"/>
      <w:proofErr w:type="gramEnd"/>
      <w:r w:rsidRPr="00BB7C34">
        <w:t>ая</w:t>
      </w:r>
      <w:proofErr w:type="spellEnd"/>
      <w:r w:rsidRPr="00BB7C34">
        <w:t xml:space="preserve">) по адресу: </w:t>
      </w:r>
      <w:r w:rsidRPr="00BB7C34">
        <w:rPr>
          <w:rStyle w:val="fill"/>
          <w:bCs/>
          <w:iCs/>
          <w:color w:val="auto"/>
        </w:rPr>
        <w:t>_______________________________________________________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rStyle w:val="fill"/>
          <w:bCs/>
          <w:iCs/>
          <w:color w:val="auto"/>
        </w:rPr>
      </w:pPr>
      <w:r w:rsidRPr="00BB7C34">
        <w:rPr>
          <w:rStyle w:val="fill"/>
          <w:bCs/>
          <w:iCs/>
          <w:color w:val="auto"/>
        </w:rPr>
        <w:t xml:space="preserve"> 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</w:pPr>
      <w:r w:rsidRPr="00BB7C34">
        <w:t>даю администрации Зиминского городского округа Иркутской области (</w:t>
      </w:r>
      <w:proofErr w:type="spellStart"/>
      <w:r w:rsidRPr="00BB7C34">
        <w:t>ОГРН</w:t>
      </w:r>
      <w:proofErr w:type="spellEnd"/>
      <w:r w:rsidRPr="00BB7C34">
        <w:t>: 1023800985042, ИНН: 3806009117), зарегистрированной по адресу: 665390, Иркутская область, г. Зима, ул. Ленина, 5 (далее – оператор) согласие на обработку своих персональных данных в целях принятия решения о поощрении: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t xml:space="preserve">- </w:t>
      </w:r>
      <w:r w:rsidRPr="00BB7C34">
        <w:rPr>
          <w:i/>
        </w:rPr>
        <w:t>фамилия, имя, отчество;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год, месяц, дата и место рождения;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свидетельство о гражданстве (при необходимости);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реквизиты паспорта;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адрес регистрации по месту жительства и (или) по месту пребывания;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почтовый и электронный адреса;</w:t>
      </w:r>
    </w:p>
    <w:p w:rsidR="0048778A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номер телефона;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>- ИНН;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фотография;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сведения об образовании, профессии, специальности и квалификации, реквизиты документов об образовании;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сведения о семейном положении и составе семьи;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  <w:r w:rsidRPr="00BB7C34">
        <w:rPr>
          <w:i/>
        </w:rPr>
        <w:t>- сведения о занимаемых ранее должностях и стаже работы.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  <w:rPr>
          <w:i/>
        </w:rPr>
      </w:pPr>
    </w:p>
    <w:p w:rsidR="0048778A" w:rsidRPr="00BB7C34" w:rsidRDefault="0048778A" w:rsidP="0048778A">
      <w:pPr>
        <w:pStyle w:val="a3"/>
        <w:spacing w:before="0" w:beforeAutospacing="0" w:after="0" w:afterAutospacing="0"/>
        <w:ind w:firstLine="708"/>
        <w:jc w:val="both"/>
      </w:pPr>
      <w:r w:rsidRPr="00BB7C34"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</w:pPr>
    </w:p>
    <w:p w:rsidR="0048778A" w:rsidRPr="00BB7C34" w:rsidRDefault="0048778A" w:rsidP="0048778A">
      <w:pPr>
        <w:pStyle w:val="a3"/>
        <w:spacing w:before="0" w:beforeAutospacing="0" w:after="0" w:afterAutospacing="0"/>
        <w:ind w:firstLine="708"/>
        <w:jc w:val="both"/>
      </w:pPr>
      <w:r w:rsidRPr="00BB7C34">
        <w:t xml:space="preserve">Настоящее согласие на обработку персональных данных действует с момента его представления оператору до «____» </w:t>
      </w:r>
      <w:proofErr w:type="spellStart"/>
      <w:r w:rsidRPr="00BB7C34">
        <w:t>___________20</w:t>
      </w:r>
      <w:proofErr w:type="spellEnd"/>
      <w:r w:rsidRPr="00BB7C34">
        <w:t>_____ г. и может быть отозвано мной в любое время путем подачи оператору заявления в простой письменной форме.</w:t>
      </w: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</w:pPr>
    </w:p>
    <w:p w:rsidR="0048778A" w:rsidRPr="00BB7C34" w:rsidRDefault="0048778A" w:rsidP="0048778A">
      <w:pPr>
        <w:pStyle w:val="a3"/>
        <w:spacing w:before="0" w:beforeAutospacing="0" w:after="0" w:afterAutospacing="0"/>
        <w:jc w:val="both"/>
      </w:pPr>
    </w:p>
    <w:p w:rsidR="0048778A" w:rsidRPr="00BB7C34" w:rsidRDefault="0048778A" w:rsidP="0048778A">
      <w:pPr>
        <w:pStyle w:val="a3"/>
        <w:spacing w:before="0" w:beforeAutospacing="0" w:after="0" w:afterAutospacing="0"/>
      </w:pPr>
      <w:r w:rsidRPr="00BB7C34">
        <w:t>____________________________________   ______________                   «</w:t>
      </w:r>
      <w:r w:rsidRPr="00BB7C34">
        <w:rPr>
          <w:rStyle w:val="fill"/>
          <w:bCs/>
          <w:iCs/>
          <w:color w:val="auto"/>
        </w:rPr>
        <w:t>___</w:t>
      </w:r>
      <w:r w:rsidRPr="00BB7C34">
        <w:t xml:space="preserve">» </w:t>
      </w:r>
      <w:r w:rsidRPr="00BB7C34">
        <w:rPr>
          <w:rStyle w:val="fill"/>
          <w:bCs/>
          <w:iCs/>
          <w:color w:val="auto"/>
        </w:rPr>
        <w:t>____________</w:t>
      </w:r>
      <w:r w:rsidRPr="00BB7C34">
        <w:t xml:space="preserve"> 20</w:t>
      </w:r>
      <w:r w:rsidRPr="00BB7C34">
        <w:rPr>
          <w:rStyle w:val="fill"/>
          <w:bCs/>
          <w:iCs/>
          <w:color w:val="auto"/>
        </w:rPr>
        <w:t>____</w:t>
      </w:r>
      <w:r w:rsidRPr="00BB7C34">
        <w:rPr>
          <w:b/>
          <w:bCs/>
          <w:i/>
          <w:iCs/>
        </w:rPr>
        <w:t xml:space="preserve"> </w:t>
      </w:r>
      <w:r w:rsidRPr="00BB7C34">
        <w:t>г.</w:t>
      </w:r>
    </w:p>
    <w:p w:rsidR="0048778A" w:rsidRDefault="0048778A" w:rsidP="0048778A">
      <w:pPr>
        <w:pStyle w:val="a3"/>
        <w:spacing w:before="0" w:beforeAutospacing="0" w:after="0" w:afterAutospacing="0"/>
        <w:rPr>
          <w:sz w:val="20"/>
          <w:szCs w:val="20"/>
        </w:rPr>
      </w:pPr>
      <w:r w:rsidRPr="00BB7C34">
        <w:rPr>
          <w:sz w:val="20"/>
          <w:szCs w:val="20"/>
        </w:rPr>
        <w:t xml:space="preserve">                        ФИО                                                           подпись</w:t>
      </w:r>
      <w:r w:rsidRPr="00BB7C34">
        <w:rPr>
          <w:sz w:val="20"/>
          <w:szCs w:val="20"/>
        </w:rPr>
        <w:tab/>
      </w:r>
      <w:r w:rsidRPr="00BB7C34">
        <w:rPr>
          <w:sz w:val="20"/>
          <w:szCs w:val="20"/>
        </w:rPr>
        <w:tab/>
      </w:r>
      <w:r w:rsidRPr="00BB7C34">
        <w:rPr>
          <w:sz w:val="20"/>
          <w:szCs w:val="20"/>
        </w:rPr>
        <w:tab/>
      </w:r>
      <w:r w:rsidRPr="00BB7C34">
        <w:rPr>
          <w:sz w:val="20"/>
          <w:szCs w:val="20"/>
        </w:rPr>
        <w:tab/>
        <w:t>дата</w:t>
      </w:r>
    </w:p>
    <w:p w:rsidR="0048778A" w:rsidRDefault="0048778A" w:rsidP="0048778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48778A" w:rsidRPr="008A37E8" w:rsidRDefault="0048778A" w:rsidP="0048778A">
      <w:pPr>
        <w:ind w:firstLine="709"/>
        <w:contextualSpacing/>
        <w:jc w:val="both"/>
      </w:pPr>
    </w:p>
    <w:p w:rsidR="0048778A" w:rsidRPr="003033E6" w:rsidRDefault="0048778A" w:rsidP="00CA5EAE">
      <w:pPr>
        <w:pStyle w:val="ConsNonformat"/>
        <w:widowControl/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48778A" w:rsidRPr="003033E6" w:rsidSect="00C172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0B647D"/>
    <w:rsid w:val="00025AD3"/>
    <w:rsid w:val="00033D1F"/>
    <w:rsid w:val="00036780"/>
    <w:rsid w:val="000B647D"/>
    <w:rsid w:val="000E1E27"/>
    <w:rsid w:val="001343D8"/>
    <w:rsid w:val="001A27F9"/>
    <w:rsid w:val="001C6322"/>
    <w:rsid w:val="001E6ED8"/>
    <w:rsid w:val="00225E05"/>
    <w:rsid w:val="00264D47"/>
    <w:rsid w:val="00362D04"/>
    <w:rsid w:val="003F3F74"/>
    <w:rsid w:val="00405591"/>
    <w:rsid w:val="0048778A"/>
    <w:rsid w:val="004A4124"/>
    <w:rsid w:val="004B61E7"/>
    <w:rsid w:val="004C27F5"/>
    <w:rsid w:val="004F67A8"/>
    <w:rsid w:val="00542D82"/>
    <w:rsid w:val="00566964"/>
    <w:rsid w:val="00597AFD"/>
    <w:rsid w:val="006847D0"/>
    <w:rsid w:val="00693E3E"/>
    <w:rsid w:val="0078720C"/>
    <w:rsid w:val="008370D7"/>
    <w:rsid w:val="00884D45"/>
    <w:rsid w:val="00940041"/>
    <w:rsid w:val="00945068"/>
    <w:rsid w:val="009E3113"/>
    <w:rsid w:val="009F6ED6"/>
    <w:rsid w:val="00AD7D86"/>
    <w:rsid w:val="00B27125"/>
    <w:rsid w:val="00B37875"/>
    <w:rsid w:val="00B628D9"/>
    <w:rsid w:val="00B966EB"/>
    <w:rsid w:val="00C17261"/>
    <w:rsid w:val="00CA5EAE"/>
    <w:rsid w:val="00ED4E72"/>
    <w:rsid w:val="00F372B5"/>
    <w:rsid w:val="00F6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rmal">
    <w:name w:val="ConsPlusNormal"/>
    <w:rsid w:val="004877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877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8778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2"/>
      <w:szCs w:val="22"/>
    </w:rPr>
  </w:style>
  <w:style w:type="character" w:customStyle="1" w:styleId="fill">
    <w:name w:val="fill"/>
    <w:rsid w:val="0048778A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6</Pages>
  <Words>1836</Words>
  <Characters>10471</Characters>
  <Application>Microsoft Office Word</Application>
  <DocSecurity>0</DocSecurity>
  <Lines>87</Lines>
  <Paragraphs>24</Paragraphs>
  <ScaleCrop>false</ScaleCrop>
  <Company/>
  <LinksUpToDate>false</LinksUpToDate>
  <CharactersWithSpaces>12283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Шептякова И.Н.</dc:creator>
  <cp:lastModifiedBy>Шептякова И.Н.</cp:lastModifiedBy>
  <cp:revision>2</cp:revision>
  <cp:lastPrinted>2025-03-10T07:20:00Z</cp:lastPrinted>
  <dcterms:created xsi:type="dcterms:W3CDTF">2025-05-22T00:08:00Z</dcterms:created>
  <dcterms:modified xsi:type="dcterms:W3CDTF">2025-05-22T00:08:00Z</dcterms:modified>
</cp:coreProperties>
</file>