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452" w:type="dxa"/>
        <w:tblInd w:w="-176" w:type="dxa"/>
        <w:tblLayout w:type="fixed"/>
        <w:tblLook w:val="04A0"/>
      </w:tblPr>
      <w:tblGrid>
        <w:gridCol w:w="700"/>
        <w:gridCol w:w="3980"/>
        <w:gridCol w:w="1856"/>
        <w:gridCol w:w="2410"/>
        <w:gridCol w:w="1828"/>
        <w:gridCol w:w="1076"/>
        <w:gridCol w:w="1759"/>
        <w:gridCol w:w="1843"/>
      </w:tblGrid>
      <w:tr w:rsidR="000E666C" w:rsidRPr="00B110AD" w:rsidTr="000E666C">
        <w:trPr>
          <w:trHeight w:val="6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</w:p>
        </w:tc>
        <w:tc>
          <w:tcPr>
            <w:tcW w:w="36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1A2D" w:rsidRPr="00871A2D" w:rsidRDefault="00871A2D" w:rsidP="000E666C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  <w:r w:rsidRPr="00871A2D">
              <w:rPr>
                <w:rFonts w:ascii="Times" w:hAnsi="Times" w:cs="Times"/>
                <w:color w:val="000000"/>
              </w:rPr>
              <w:t xml:space="preserve">Приложение № 1 к постановлению администрации </w:t>
            </w:r>
            <w:proofErr w:type="spellStart"/>
            <w:r w:rsidRPr="00871A2D">
              <w:rPr>
                <w:rFonts w:ascii="Times" w:hAnsi="Times" w:cs="Times"/>
                <w:color w:val="000000"/>
              </w:rPr>
              <w:t>Зиминского</w:t>
            </w:r>
            <w:proofErr w:type="spellEnd"/>
            <w:r w:rsidRPr="00871A2D">
              <w:rPr>
                <w:rFonts w:ascii="Times" w:hAnsi="Times" w:cs="Times"/>
                <w:color w:val="000000"/>
              </w:rPr>
              <w:t xml:space="preserve"> городского округа Иркутской области </w:t>
            </w:r>
          </w:p>
          <w:p w:rsidR="00871A2D" w:rsidRPr="00871A2D" w:rsidRDefault="00871A2D" w:rsidP="000E666C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  <w:r w:rsidRPr="00871A2D">
              <w:rPr>
                <w:rFonts w:ascii="Times" w:hAnsi="Times" w:cs="Times"/>
                <w:color w:val="000000"/>
              </w:rPr>
              <w:t>от "_</w:t>
            </w:r>
            <w:r w:rsidR="0071638E">
              <w:rPr>
                <w:rFonts w:ascii="Times" w:hAnsi="Times" w:cs="Times"/>
                <w:color w:val="000000"/>
              </w:rPr>
              <w:t>08_</w:t>
            </w:r>
            <w:r w:rsidRPr="00871A2D">
              <w:rPr>
                <w:rFonts w:ascii="Times" w:hAnsi="Times" w:cs="Times"/>
                <w:color w:val="000000"/>
              </w:rPr>
              <w:t>"__</w:t>
            </w:r>
            <w:r w:rsidR="0071638E">
              <w:rPr>
                <w:rFonts w:ascii="Times" w:hAnsi="Times" w:cs="Times"/>
                <w:color w:val="000000"/>
              </w:rPr>
              <w:t>05</w:t>
            </w:r>
            <w:r w:rsidRPr="00871A2D">
              <w:rPr>
                <w:rFonts w:ascii="Times" w:hAnsi="Times" w:cs="Times"/>
                <w:color w:val="000000"/>
              </w:rPr>
              <w:t>___2026 №_</w:t>
            </w:r>
            <w:r w:rsidR="0071638E">
              <w:rPr>
                <w:rFonts w:ascii="Times" w:hAnsi="Times" w:cs="Times"/>
                <w:color w:val="000000"/>
              </w:rPr>
              <w:t>476</w:t>
            </w:r>
            <w:r w:rsidRPr="00871A2D">
              <w:rPr>
                <w:rFonts w:ascii="Times" w:hAnsi="Times" w:cs="Times"/>
                <w:color w:val="000000"/>
              </w:rPr>
              <w:t>__</w:t>
            </w:r>
          </w:p>
          <w:p w:rsidR="00871A2D" w:rsidRPr="00871A2D" w:rsidRDefault="00871A2D" w:rsidP="000E666C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</w:p>
          <w:p w:rsidR="000E666C" w:rsidRPr="00871A2D" w:rsidRDefault="00871A2D" w:rsidP="000E666C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  <w:r w:rsidRPr="00871A2D">
              <w:rPr>
                <w:rFonts w:ascii="Times" w:hAnsi="Times" w:cs="Times"/>
                <w:color w:val="000000"/>
              </w:rPr>
              <w:t>"</w:t>
            </w:r>
            <w:r w:rsidR="000E666C" w:rsidRPr="00871A2D">
              <w:rPr>
                <w:rFonts w:ascii="Times" w:hAnsi="Times" w:cs="Times"/>
                <w:color w:val="000000"/>
              </w:rPr>
              <w:t>Приложение № 1</w:t>
            </w:r>
          </w:p>
          <w:p w:rsidR="000E666C" w:rsidRPr="00871A2D" w:rsidRDefault="000E666C" w:rsidP="000E666C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</w:p>
          <w:p w:rsidR="000E666C" w:rsidRPr="00871A2D" w:rsidRDefault="000E666C" w:rsidP="000E666C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  <w:r w:rsidRPr="00871A2D">
              <w:rPr>
                <w:rFonts w:ascii="Times" w:hAnsi="Times" w:cs="Times"/>
                <w:color w:val="000000"/>
              </w:rPr>
              <w:t>УТВЕРЖДЕНА:</w:t>
            </w:r>
          </w:p>
          <w:p w:rsidR="000E666C" w:rsidRPr="00871A2D" w:rsidRDefault="000E666C" w:rsidP="000E666C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  <w:r w:rsidRPr="00871A2D">
              <w:rPr>
                <w:rFonts w:ascii="Times" w:hAnsi="Times" w:cs="Times"/>
                <w:color w:val="000000"/>
              </w:rPr>
              <w:t xml:space="preserve"> постановлением администрации </w:t>
            </w:r>
            <w:proofErr w:type="spellStart"/>
            <w:r w:rsidRPr="00871A2D">
              <w:rPr>
                <w:rFonts w:ascii="Times" w:hAnsi="Times" w:cs="Times"/>
                <w:color w:val="000000"/>
              </w:rPr>
              <w:t>Зиминского</w:t>
            </w:r>
            <w:proofErr w:type="spellEnd"/>
            <w:r w:rsidRPr="00871A2D">
              <w:rPr>
                <w:rFonts w:ascii="Times" w:hAnsi="Times" w:cs="Times"/>
                <w:color w:val="000000"/>
              </w:rPr>
              <w:t xml:space="preserve"> городского округа Иркутской области      </w:t>
            </w:r>
          </w:p>
          <w:p w:rsidR="000E666C" w:rsidRPr="00871A2D" w:rsidRDefault="000E666C" w:rsidP="000E666C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  <w:r w:rsidRPr="00871A2D">
              <w:rPr>
                <w:rFonts w:ascii="Times" w:hAnsi="Times" w:cs="Times"/>
                <w:color w:val="000000"/>
              </w:rPr>
              <w:t xml:space="preserve"> от "_25_"__07_2025 № _812_</w:t>
            </w:r>
          </w:p>
        </w:tc>
      </w:tr>
      <w:tr w:rsidR="000E666C" w:rsidRPr="00B110AD" w:rsidTr="000E666C">
        <w:trPr>
          <w:trHeight w:val="975"/>
        </w:trPr>
        <w:tc>
          <w:tcPr>
            <w:tcW w:w="1545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666C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b/>
                <w:bCs/>
                <w:color w:val="000000"/>
              </w:rPr>
            </w:pPr>
            <w:r w:rsidRPr="00B110AD">
              <w:rPr>
                <w:rFonts w:ascii="Times" w:hAnsi="Times" w:cs="Times"/>
                <w:b/>
                <w:bCs/>
                <w:color w:val="000000"/>
                <w:sz w:val="22"/>
                <w:szCs w:val="22"/>
              </w:rPr>
              <w:t xml:space="preserve">СХЕМА </w:t>
            </w:r>
          </w:p>
          <w:p w:rsidR="000E666C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b/>
                <w:bCs/>
                <w:color w:val="000000"/>
              </w:rPr>
            </w:pPr>
            <w:r w:rsidRPr="00B110AD">
              <w:rPr>
                <w:rFonts w:ascii="Times" w:hAnsi="Times" w:cs="Times"/>
                <w:b/>
                <w:bCs/>
                <w:color w:val="000000"/>
                <w:sz w:val="22"/>
                <w:szCs w:val="22"/>
              </w:rPr>
              <w:t>РАЗМЕЩЕНИЯ НЕ</w:t>
            </w:r>
            <w:r>
              <w:rPr>
                <w:rFonts w:ascii="Times" w:hAnsi="Times" w:cs="Times"/>
                <w:b/>
                <w:bCs/>
                <w:color w:val="000000"/>
                <w:sz w:val="22"/>
                <w:szCs w:val="22"/>
              </w:rPr>
              <w:t>СТАЦИОНАРНЫХ ТОРГОВЫХ ОБЪЕКТОВ</w:t>
            </w:r>
          </w:p>
          <w:p w:rsidR="000E666C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b/>
                <w:bCs/>
                <w:color w:val="000000"/>
              </w:rPr>
            </w:pPr>
            <w:r w:rsidRPr="00B110AD">
              <w:rPr>
                <w:rFonts w:ascii="Times" w:hAnsi="Times" w:cs="Times"/>
                <w:b/>
                <w:bCs/>
                <w:color w:val="000000"/>
                <w:sz w:val="22"/>
                <w:szCs w:val="22"/>
              </w:rPr>
              <w:t xml:space="preserve"> НА ТЕРРИТОРИИ ЗИМИНСКОГО ГОРОДСКОГО ОКРУГА ИРКУТСКОЙ ОБЛАСТИ</w:t>
            </w:r>
          </w:p>
          <w:p w:rsidR="000E666C" w:rsidRPr="0060220B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60220B">
              <w:rPr>
                <w:rFonts w:ascii="Times" w:hAnsi="Times" w:cs="Times"/>
                <w:b/>
                <w:bCs/>
                <w:color w:val="000000"/>
              </w:rPr>
              <w:t>(текстовая часть)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  <w:sz w:val="22"/>
                <w:szCs w:val="22"/>
              </w:rPr>
              <w:t xml:space="preserve">№ </w:t>
            </w:r>
            <w:proofErr w:type="spellStart"/>
            <w:r w:rsidRPr="00B110AD">
              <w:rPr>
                <w:rFonts w:ascii="Times" w:hAnsi="Times" w:cs="Times"/>
                <w:color w:val="000000"/>
                <w:sz w:val="22"/>
                <w:szCs w:val="22"/>
              </w:rPr>
              <w:t>п</w:t>
            </w:r>
            <w:proofErr w:type="spellEnd"/>
            <w:r w:rsidRPr="00B110AD">
              <w:rPr>
                <w:rFonts w:ascii="Times" w:hAnsi="Times" w:cs="Times"/>
                <w:color w:val="000000"/>
                <w:sz w:val="22"/>
                <w:szCs w:val="22"/>
              </w:rPr>
              <w:t>/</w:t>
            </w:r>
            <w:proofErr w:type="spellStart"/>
            <w:r w:rsidRPr="00B110AD">
              <w:rPr>
                <w:rFonts w:ascii="Times" w:hAnsi="Times" w:cs="Times"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  <w:sz w:val="22"/>
                <w:szCs w:val="22"/>
              </w:rPr>
              <w:t>Адрес расположения (место расположения нестационарного торгового объекта/маршрут движения/зона размещения)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  <w:sz w:val="22"/>
                <w:szCs w:val="22"/>
              </w:rPr>
              <w:t>Вид нестационарного торгового объекта (павильон, киоск, палатка, автолавка и др.)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  <w:sz w:val="22"/>
                <w:szCs w:val="22"/>
              </w:rPr>
              <w:t>Специализация нестационарного торгового объекта (ассортимент реализуемой продукции)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  <w:sz w:val="22"/>
                <w:szCs w:val="22"/>
              </w:rPr>
              <w:t xml:space="preserve">Возможность размещения нестационарного торгового объекта субъектом малого и среднего предпринимательства, физическим лицом, не являющимся индивидуальным предпринимателем и применяющим специальный </w:t>
            </w:r>
            <w:r w:rsidRPr="00B110AD">
              <w:rPr>
                <w:rFonts w:ascii="Times" w:hAnsi="Times" w:cs="Times"/>
                <w:color w:val="000000"/>
                <w:sz w:val="22"/>
                <w:szCs w:val="22"/>
              </w:rPr>
              <w:lastRenderedPageBreak/>
              <w:t>налоговый режим "Налог на профессиональный доход" (да/нет)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  <w:sz w:val="22"/>
                <w:szCs w:val="22"/>
              </w:rPr>
              <w:lastRenderedPageBreak/>
              <w:t>Площадь нестационарного торгового объекта (кв. м)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  <w:sz w:val="22"/>
                <w:szCs w:val="22"/>
              </w:rPr>
              <w:t>Собственник земельного участка, на (в) котором располагается нестационарный торговый объект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  <w:sz w:val="22"/>
                <w:szCs w:val="22"/>
              </w:rPr>
              <w:t>Период размещения нестационарного торгового объекта (круглогодично/сезонно)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1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2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5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8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</w:t>
            </w:r>
            <w:proofErr w:type="spellStart"/>
            <w:r>
              <w:rPr>
                <w:rFonts w:ascii="Times" w:hAnsi="Times" w:cs="Times"/>
                <w:color w:val="000000"/>
              </w:rPr>
              <w:t>Клименко</w:t>
            </w:r>
            <w:proofErr w:type="spellEnd"/>
            <w:r>
              <w:rPr>
                <w:rFonts w:ascii="Times" w:hAnsi="Times" w:cs="Times"/>
                <w:color w:val="000000"/>
              </w:rPr>
              <w:t xml:space="preserve">, 55В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Киоск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Хлеб, хлебобулочные изделия, продовольственные товары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нет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15,75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2.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пересечение улиц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Проминского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 и Куйбышева</w:t>
            </w:r>
            <w:r>
              <w:rPr>
                <w:rFonts w:ascii="Times" w:hAnsi="Times" w:cs="Times"/>
                <w:color w:val="000000"/>
              </w:rPr>
              <w:t xml:space="preserve"> </w:t>
            </w:r>
          </w:p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Киоск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Хлеб, хлебобулочные изделия, продовольственные товары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нет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Ленина, 14А, около ТЦ "Ока" </w:t>
            </w:r>
            <w:r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Киоск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Хлеб, хлебобулочные изделия, продовольственные товары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нет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12,00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4.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ул. Московский тракт, 37Б в районе остановки общественного транспорта</w:t>
            </w:r>
            <w:r w:rsidRPr="00B110AD">
              <w:rPr>
                <w:rFonts w:ascii="Times" w:hAnsi="Times" w:cs="Times"/>
                <w:color w:val="000000"/>
              </w:rPr>
              <w:br w:type="page"/>
            </w:r>
            <w:r>
              <w:rPr>
                <w:rFonts w:ascii="Times" w:hAnsi="Times" w:cs="Times"/>
                <w:color w:val="000000"/>
              </w:rPr>
              <w:t xml:space="preserve"> 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Павильон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Хлеб, хлебобулочные изделия, продовольственные товары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нет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20,00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5.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микрорайон "Ангарский", 10, напротив магазина "Хлеб-Соль" </w:t>
            </w:r>
            <w:r>
              <w:rPr>
                <w:rFonts w:ascii="Times" w:hAnsi="Times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Павильон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Хлеб, хлебобулочные изделия, </w:t>
            </w:r>
            <w:r w:rsidRPr="00B110AD">
              <w:rPr>
                <w:rFonts w:ascii="Times" w:hAnsi="Times" w:cs="Times"/>
                <w:color w:val="000000"/>
              </w:rPr>
              <w:lastRenderedPageBreak/>
              <w:t>продовольственные товары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нет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6.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микрорайон "Ангарский", 10, напротив магазина "Хлеб-Соль" </w:t>
            </w:r>
            <w:r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Павильон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Продовольственные товары (продукция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мясопереработки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>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7.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микрорайон Ангарский, 10В  </w:t>
            </w:r>
            <w:r w:rsidRPr="00B110AD">
              <w:rPr>
                <w:rFonts w:ascii="Times" w:hAnsi="Times" w:cs="Times"/>
                <w:color w:val="000000"/>
              </w:rPr>
              <w:br/>
            </w:r>
            <w:r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Павильон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Хлебобулочные, кондитерские, кулинарные изделия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  <w:vertAlign w:val="superscript"/>
              </w:rPr>
              <w:t>30,00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8.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микрорайон "Ангарский", 10, напротив магазина "Хлеб-Соль" </w:t>
            </w:r>
            <w:r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Павильон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Продовольственные товары (продукция переработки молока)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нет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9.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Клименко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>, 22, рядом с территорией автостанции</w:t>
            </w:r>
            <w:r w:rsidRPr="00B110AD">
              <w:rPr>
                <w:rFonts w:ascii="Times" w:hAnsi="Times" w:cs="Times"/>
                <w:color w:val="000000"/>
              </w:rPr>
              <w:br w:type="page"/>
            </w:r>
            <w:r>
              <w:rPr>
                <w:rFonts w:ascii="Times" w:hAnsi="Times" w:cs="Times"/>
                <w:color w:val="000000"/>
              </w:rPr>
              <w:t xml:space="preserve"> 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Киоск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Средства периодической печати, сопутствующие товары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10.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пересечение улиц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Проминского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 и Куйбышева</w:t>
            </w:r>
            <w:r w:rsidRPr="00B110AD">
              <w:rPr>
                <w:rFonts w:ascii="Times" w:hAnsi="Times" w:cs="Times"/>
                <w:color w:val="000000"/>
              </w:rPr>
              <w:br/>
            </w:r>
            <w:r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Киоск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Средства периодической печати, сопутствующие товары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12,00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11.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микрорайон "Ангарский", 10/1  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Киоск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Средства периодической печати, сопутствующие товары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11,00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12.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Лазо, 36А </w:t>
            </w:r>
            <w:r w:rsidRPr="00B110AD">
              <w:rPr>
                <w:rFonts w:ascii="Times" w:hAnsi="Times" w:cs="Times"/>
                <w:color w:val="000000"/>
              </w:rPr>
              <w:br/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Киоск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Средства периодической печати, сопутствующие товары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9,00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Земельные участки, государственная собственность на которые не </w:t>
            </w:r>
            <w:r w:rsidRPr="00B110AD">
              <w:rPr>
                <w:rFonts w:ascii="Times" w:hAnsi="Times" w:cs="Times"/>
                <w:color w:val="000000"/>
              </w:rPr>
              <w:lastRenderedPageBreak/>
              <w:t>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13.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В конструкции навеса  посадочной платформы автостанции, расположенной по адресу: г. Зима, ул.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Клименко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>, 22</w:t>
            </w:r>
            <w:r w:rsidRPr="00B110AD">
              <w:rPr>
                <w:rFonts w:ascii="Times" w:hAnsi="Times" w:cs="Times"/>
                <w:color w:val="000000"/>
              </w:rPr>
              <w:br/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Киоск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Средства периодической печати, сопутствующие товары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15,00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 (долгосрочная аренда)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14.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Дачная, 28,   о. Братская протока 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Объект мобильной торговли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Продовольственные товары, сопутствующие товары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15.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В конструкции навеса посадочной платформы автостанции, расположенной по адр</w:t>
            </w:r>
            <w:r w:rsidR="00691ED3">
              <w:rPr>
                <w:rFonts w:ascii="Times" w:hAnsi="Times" w:cs="Times"/>
                <w:color w:val="000000"/>
              </w:rPr>
              <w:t xml:space="preserve">есу: г. Зима, ул. </w:t>
            </w:r>
            <w:proofErr w:type="spellStart"/>
            <w:r w:rsidR="00691ED3">
              <w:rPr>
                <w:rFonts w:ascii="Times" w:hAnsi="Times" w:cs="Times"/>
                <w:color w:val="000000"/>
              </w:rPr>
              <w:t>Клименко</w:t>
            </w:r>
            <w:proofErr w:type="spellEnd"/>
            <w:r w:rsidR="00691ED3">
              <w:rPr>
                <w:rFonts w:ascii="Times" w:hAnsi="Times" w:cs="Times"/>
                <w:color w:val="000000"/>
              </w:rPr>
              <w:t xml:space="preserve">, 22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Киоск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Мороженое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15,00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 (долгосрочная аренда)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16.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Калинина, 90А, в районе остановки </w:t>
            </w:r>
            <w:r w:rsidRPr="00B110AD">
              <w:rPr>
                <w:rFonts w:ascii="Times" w:hAnsi="Times" w:cs="Times"/>
                <w:b/>
                <w:bCs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>ЦРБ"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Остановочный комплекс-павильон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Продовольственные товары, средства массовой информации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20,00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17.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5-ой Армии, 61 "Е"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Остановочный комплекс-павильон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Продовольственные товары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21,00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18.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Клименко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>, 192, рядом с магазином "Альянс"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19.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Садовая, 37Б (в районе центрального входа в Парк Победы) </w:t>
            </w:r>
            <w:r w:rsidRPr="00B110AD">
              <w:rPr>
                <w:rFonts w:ascii="Times" w:hAnsi="Times" w:cs="Times"/>
                <w:color w:val="000000"/>
              </w:rPr>
              <w:br w:type="page"/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Земельные участки, государственная собственность на которые не </w:t>
            </w:r>
            <w:r w:rsidRPr="00B110AD">
              <w:rPr>
                <w:rFonts w:ascii="Times" w:hAnsi="Times" w:cs="Times"/>
                <w:color w:val="000000"/>
              </w:rPr>
              <w:lastRenderedPageBreak/>
              <w:t>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20.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ул. Ленина, 1, рядом с ТЦ "Комфорт"</w:t>
            </w:r>
            <w:r w:rsidRPr="00B110AD">
              <w:rPr>
                <w:rFonts w:ascii="Times" w:hAnsi="Times" w:cs="Times"/>
                <w:color w:val="000000"/>
              </w:rPr>
              <w:br/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21.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микрорайон "Ангарский", 1А</w:t>
            </w:r>
            <w:r w:rsidR="00691ED3">
              <w:rPr>
                <w:rFonts w:ascii="Times" w:hAnsi="Times" w:cs="Times"/>
                <w:color w:val="000000"/>
              </w:rPr>
              <w:t>, рядом с территорией гостиницы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22.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ул. Лазо, 27, рядом с магазином "Маяк"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23.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Московский тракт, в районе дома № 37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24.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Космонавтов, 78, возле ТК "Владимирский"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25.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Пересечение улиц Октябрьская и Тургенева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</w:t>
            </w:r>
            <w:r w:rsidRPr="00B110AD">
              <w:rPr>
                <w:rFonts w:ascii="Times" w:hAnsi="Times" w:cs="Times"/>
                <w:color w:val="000000"/>
              </w:rPr>
              <w:lastRenderedPageBreak/>
              <w:t>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26.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микрорайон "Ангарский", 10, возле магазина "Хлеб-Соль"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27.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ул. Калинина, 88 рядом с территорией ОГБУЗ "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Зиминская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 городская больница"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28.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665CB8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ул. Ленина, 1</w:t>
            </w:r>
            <w:r w:rsidR="00665CB8">
              <w:rPr>
                <w:rFonts w:ascii="Times" w:hAnsi="Times" w:cs="Times"/>
                <w:color w:val="000000"/>
              </w:rPr>
              <w:t>2</w:t>
            </w:r>
            <w:r w:rsidRPr="00B110AD">
              <w:rPr>
                <w:rFonts w:ascii="Times" w:hAnsi="Times" w:cs="Times"/>
                <w:color w:val="000000"/>
              </w:rPr>
              <w:t xml:space="preserve">, рядом с магазином "Хлеб-Соль" 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29.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Куйбышева, 96 рядом с магазином "Сибирь"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30.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Фёдорова, 2А, возле магазина "Баргузин"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31.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пер. Коммунальный, 4 возле ТК «Центральный»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32.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Клименко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, 22, рядом с территорией автостанции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33.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Клименко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>, 16А, рядом с магазином "Ваш любимый"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34.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Краснопартизанская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, 162, рядом с магазином "Дуэт" </w:t>
            </w:r>
            <w:r w:rsidRPr="00B110AD">
              <w:rPr>
                <w:rFonts w:ascii="Times" w:hAnsi="Times" w:cs="Times"/>
                <w:color w:val="000000"/>
              </w:rPr>
              <w:br w:type="page"/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35.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Садовая, 41А, рядом с </w:t>
            </w:r>
            <w:r w:rsidR="00691ED3">
              <w:rPr>
                <w:rFonts w:ascii="Times" w:hAnsi="Times" w:cs="Times"/>
                <w:color w:val="000000"/>
              </w:rPr>
              <w:t>магазином "</w:t>
            </w:r>
            <w:proofErr w:type="spellStart"/>
            <w:r w:rsidR="00691ED3">
              <w:rPr>
                <w:rFonts w:ascii="Times" w:hAnsi="Times" w:cs="Times"/>
                <w:color w:val="000000"/>
              </w:rPr>
              <w:t>Разгуляйка</w:t>
            </w:r>
            <w:proofErr w:type="spellEnd"/>
            <w:r w:rsidR="00691ED3">
              <w:rPr>
                <w:rFonts w:ascii="Times" w:hAnsi="Times" w:cs="Times"/>
                <w:color w:val="000000"/>
              </w:rPr>
              <w:t>"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36.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ул. Ангарская, 1, рядом с магазином "Стимул"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37.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Клименко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>, 22, рядом со зданием автостанции, справа от центрального входа</w:t>
            </w:r>
            <w:r w:rsidR="00691ED3">
              <w:rPr>
                <w:rFonts w:ascii="Times" w:hAnsi="Times" w:cs="Times"/>
                <w:color w:val="000000"/>
              </w:rPr>
              <w:t xml:space="preserve"> 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Квас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4,00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 (долгосрочная аренда)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38.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40 лет Победы, 4"А"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Киоск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Продовольственные товары, сопутствующие </w:t>
            </w:r>
            <w:r w:rsidRPr="00B110AD">
              <w:rPr>
                <w:rFonts w:ascii="Times" w:hAnsi="Times" w:cs="Times"/>
                <w:color w:val="000000"/>
              </w:rPr>
              <w:lastRenderedPageBreak/>
              <w:t>товары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20,00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39.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микрорайон"Ангарский", 10, напротив магазина "Хлеб-Соль"</w:t>
            </w:r>
            <w:r w:rsidRPr="00B110AD">
              <w:rPr>
                <w:rFonts w:ascii="Times" w:hAnsi="Times" w:cs="Times"/>
                <w:color w:val="000000"/>
              </w:rPr>
              <w:br w:type="page"/>
            </w:r>
            <w:r w:rsidR="00691ED3">
              <w:rPr>
                <w:rFonts w:ascii="Times" w:hAnsi="Times" w:cs="Times"/>
                <w:color w:val="000000"/>
              </w:rPr>
              <w:t xml:space="preserve">  </w:t>
            </w:r>
          </w:p>
        </w:tc>
        <w:tc>
          <w:tcPr>
            <w:tcW w:w="18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торговые прилавки с навесами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Продукция растениеводства, произведенная гражданами, ведущими крестьянские (фермерские) хозяйства, личные подсобные хозяйства или занимающихся садоводством, огородничеством, а также физическим лицом, не являющимся индивидуальным предпринимателем и применяющим специальный налоговый режим "Налог на профессиональный доход"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не менее 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40.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Лазо, 27, напротив </w:t>
            </w:r>
            <w:r w:rsidRPr="00B110AD">
              <w:rPr>
                <w:rFonts w:ascii="Times" w:hAnsi="Times" w:cs="Times"/>
                <w:color w:val="212121"/>
              </w:rPr>
              <w:t>магазина "Маяк"</w:t>
            </w:r>
            <w:r w:rsidR="00691ED3">
              <w:rPr>
                <w:rFonts w:ascii="Times" w:hAnsi="Times" w:cs="Times"/>
                <w:color w:val="212121"/>
              </w:rPr>
              <w:t xml:space="preserve">  </w:t>
            </w:r>
          </w:p>
        </w:tc>
        <w:tc>
          <w:tcPr>
            <w:tcW w:w="1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не менее 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41.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пересечение улиц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Проминского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 и Куйбышева</w:t>
            </w:r>
            <w:r w:rsidR="00691ED3">
              <w:rPr>
                <w:rFonts w:ascii="Times" w:hAnsi="Times" w:cs="Times"/>
                <w:color w:val="000000"/>
              </w:rPr>
              <w:t xml:space="preserve">  </w:t>
            </w:r>
          </w:p>
        </w:tc>
        <w:tc>
          <w:tcPr>
            <w:tcW w:w="1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не менее 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42.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ул. Московский тракт, в районе дома № 39</w:t>
            </w:r>
            <w:r w:rsidR="00691ED3">
              <w:rPr>
                <w:rFonts w:ascii="Times" w:hAnsi="Times" w:cs="Times"/>
                <w:color w:val="000000"/>
              </w:rPr>
              <w:t xml:space="preserve">  </w:t>
            </w:r>
          </w:p>
        </w:tc>
        <w:tc>
          <w:tcPr>
            <w:tcW w:w="1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не менее 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43.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Ангарская, 5, рядом с магазином № 26 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rPr>
                <w:rFonts w:ascii="Times" w:hAnsi="Times" w:cs="Times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не менее 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44.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ул. Калинина, 88, рядом с территорией ОГБУЗ "ЗГБ"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br w:type="page"/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Павильон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Овощи, фрукты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20,00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45.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о. Братская протока, в районе ул. Фурманова, 23,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Киоск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Продовольственные товары первой необходимости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5,00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46.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пер. Больничный, 1А, возле магазина № 52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Палатка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Продовольственные товары (овощи-фрукты)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47.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пересечение улиц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Проминского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 и Куйбышева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Палатка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Продовольственные товары (овощи-</w:t>
            </w:r>
            <w:r w:rsidRPr="00B110AD">
              <w:rPr>
                <w:rFonts w:ascii="Times" w:hAnsi="Times" w:cs="Times"/>
                <w:color w:val="000000"/>
              </w:rPr>
              <w:lastRenderedPageBreak/>
              <w:t>фрукты)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да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48.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ул. Ангарская, 5, рядом с магазином № 26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Палатка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Продовольственные товары (овощи-фрукты)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49.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Садово-дачные объединения  (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>Радуга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 xml:space="preserve">, 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>Росинка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 xml:space="preserve">, 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>Луч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 xml:space="preserve">, 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Черемушки</w:t>
            </w:r>
            <w:proofErr w:type="spellEnd"/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 xml:space="preserve">, 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>Вишня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 xml:space="preserve">, 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>Степное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 xml:space="preserve">, 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>Березка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 xml:space="preserve">, 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>Надежда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 xml:space="preserve"> - за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мкр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. 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>Ангарский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 xml:space="preserve">; 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>Локомотив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 xml:space="preserve"> - р-н п. 2 Строитель; 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>Ромашка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 xml:space="preserve"> - р-н ЖБИ; 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>Ока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 xml:space="preserve"> - о.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Шехолай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;  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>Мичуринец</w:t>
            </w:r>
            <w:r w:rsidR="00AC18CC">
              <w:rPr>
                <w:rFonts w:asciiTheme="minorHAnsi" w:hAnsiTheme="minorHAnsi" w:cs="Times"/>
                <w:color w:val="000000"/>
              </w:rPr>
              <w:t>"</w:t>
            </w:r>
            <w:r w:rsidRPr="00B110AD">
              <w:rPr>
                <w:rFonts w:ascii="Times" w:hAnsi="Times" w:cs="Times"/>
                <w:color w:val="000000"/>
              </w:rPr>
              <w:t xml:space="preserve"> - о.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Муринский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>)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Киоск либо павильон (по 1 на каждом СДО, всего - </w:t>
            </w:r>
            <w:r w:rsidRPr="00B110AD">
              <w:rPr>
                <w:rFonts w:ascii="Times" w:hAnsi="Times" w:cs="Times"/>
                <w:b/>
                <w:bCs/>
                <w:color w:val="000000"/>
              </w:rPr>
              <w:t>12</w:t>
            </w:r>
            <w:r w:rsidRPr="00B110AD">
              <w:rPr>
                <w:rFonts w:ascii="Times" w:hAnsi="Times" w:cs="Times"/>
                <w:color w:val="000000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Товары первой необходимости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не менее 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50.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микрорайон «Ангарский», в районе детской площадки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Палатка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  <w:sz w:val="23"/>
                <w:szCs w:val="23"/>
              </w:rPr>
            </w:pPr>
            <w:r w:rsidRPr="00B110AD">
              <w:rPr>
                <w:rFonts w:ascii="Times" w:hAnsi="Times" w:cs="Times"/>
                <w:color w:val="000000"/>
                <w:sz w:val="23"/>
                <w:szCs w:val="23"/>
              </w:rPr>
              <w:t>Попкорн, мороженое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51.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Садовая, 37Б, Парк Победы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Палатка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Попкорн, мороженое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52.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Клименко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, 192, рядом с магазином "Альянс"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Палатка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Попкорн, мороженое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53.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п.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Кирзавод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Павильон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Продовольственные товары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не менее 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54.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Клименко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, 22, рядом со зданием автостанции, справа от центрального входа 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Мороженое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4,00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 (долгосрочная аренда)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55.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пересечение улиц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Проминского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 и Куйбышева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56.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пересечение улиц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Проминского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 и Куйбышева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57.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Клименко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, 192, рядом с магазином "Альянс" </w:t>
            </w:r>
            <w:r w:rsidR="00691ED3">
              <w:rPr>
                <w:rFonts w:ascii="Times" w:hAnsi="Times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58.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Клименко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, 192, рядом с магазином "Альянс"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59.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Калинина, 88, рядом с территорией ОГБУЗ "ЗГБ" </w:t>
            </w:r>
            <w:r w:rsidRPr="00B110AD">
              <w:rPr>
                <w:rFonts w:ascii="Times" w:hAnsi="Times" w:cs="Times"/>
                <w:color w:val="000000"/>
              </w:rPr>
              <w:br w:type="page"/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60.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Калинина, 88, рядом с </w:t>
            </w:r>
            <w:r w:rsidRPr="00B110AD">
              <w:rPr>
                <w:rFonts w:ascii="Times" w:hAnsi="Times" w:cs="Times"/>
                <w:color w:val="000000"/>
              </w:rPr>
              <w:lastRenderedPageBreak/>
              <w:t xml:space="preserve">территорией ОГБУЗ "ЗГБ"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Искусственные </w:t>
            </w:r>
            <w:r w:rsidRPr="00B110AD">
              <w:rPr>
                <w:rFonts w:ascii="Times" w:hAnsi="Times" w:cs="Times"/>
                <w:color w:val="000000"/>
              </w:rPr>
              <w:lastRenderedPageBreak/>
              <w:t>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61.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Пересечение улиц Октябрьская и Тургенева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62.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Пересечение улиц Октябрьская и Тургенева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63.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микрорайон "Ангарский", 10, напротив магазина "Хлеб-Соль"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64.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микрорайон "Ангарский", 10, напротив магазина "Хлеб-Соль"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65.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Московский тракт, в районе дома № 39 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66.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Московский тракт, в районе дома № 39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67.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ул. Лазо, 27, напротив магазина "Маяк"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68.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ул. Лазо, 27, напротив магазина "Маяк"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871A2D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1A2D" w:rsidRPr="005B6EF9" w:rsidRDefault="00871A2D" w:rsidP="00077D5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  <w:color w:val="000000"/>
              </w:rPr>
              <w:t>69.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A2D" w:rsidRPr="005B6EF9" w:rsidRDefault="00871A2D" w:rsidP="00077D5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  <w:color w:val="000000"/>
              </w:rPr>
              <w:t xml:space="preserve">ул. Октябрьская, 83, рядом с торговым центром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5B6EF9">
              <w:rPr>
                <w:rFonts w:ascii="Times New Roman" w:hAnsi="Times New Roman" w:cs="Times New Roman"/>
                <w:color w:val="000000"/>
              </w:rPr>
              <w:t>Эй-Би</w:t>
            </w:r>
            <w:proofErr w:type="spellEnd"/>
            <w:r w:rsidRPr="005B6EF9">
              <w:rPr>
                <w:rFonts w:ascii="Times New Roman" w:hAnsi="Times New Roman" w:cs="Times New Roman"/>
                <w:color w:val="000000"/>
              </w:rPr>
              <w:t xml:space="preserve">"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A2D" w:rsidRPr="005B6EF9" w:rsidRDefault="00871A2D" w:rsidP="00077D5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A2D" w:rsidRPr="005B6EF9" w:rsidRDefault="00871A2D" w:rsidP="00077D5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A2D" w:rsidRPr="005B6EF9" w:rsidRDefault="00871A2D" w:rsidP="00077D5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A2D" w:rsidRPr="005B6EF9" w:rsidRDefault="00871A2D" w:rsidP="00077D5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A2D" w:rsidRPr="005B6EF9" w:rsidRDefault="00871A2D" w:rsidP="00077D5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A2D" w:rsidRPr="005B6EF9" w:rsidRDefault="00871A2D" w:rsidP="00077D5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70.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Тургенева, 14 , рядом с магазином "Элит"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71.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Октябрьская, 68, рядом с магазином </w:t>
            </w:r>
            <w:r w:rsidR="005B45D9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="005B45D9">
              <w:rPr>
                <w:rFonts w:ascii="Times New Roman" w:hAnsi="Times New Roman" w:cs="Times New Roman"/>
                <w:color w:val="000000"/>
              </w:rPr>
              <w:t>Добродом</w:t>
            </w:r>
            <w:proofErr w:type="spellEnd"/>
            <w:r w:rsidR="005B45D9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72.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Октябрьская, 68, рядом с магазином </w:t>
            </w:r>
            <w:r w:rsidR="005B45D9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="005B45D9">
              <w:rPr>
                <w:rFonts w:ascii="Times New Roman" w:hAnsi="Times New Roman" w:cs="Times New Roman"/>
                <w:color w:val="000000"/>
              </w:rPr>
              <w:t>Добродом</w:t>
            </w:r>
            <w:proofErr w:type="spellEnd"/>
            <w:r w:rsidR="005B45D9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73.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871A2D">
            <w:pPr>
              <w:widowControl/>
              <w:autoSpaceDE/>
              <w:autoSpaceDN/>
              <w:adjustRightInd/>
              <w:spacing w:after="240"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ул. Ленина, 1, рядом с ТЦ "Комфорт"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Живые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AC18C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18CC" w:rsidRPr="005B6EF9" w:rsidRDefault="00AC18CC" w:rsidP="004C7AB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  <w:color w:val="000000"/>
              </w:rPr>
              <w:t>74.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5B6EF9" w:rsidRDefault="00AC18CC" w:rsidP="00AC18C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  <w:color w:val="000000"/>
              </w:rPr>
              <w:t>ул. Октябрьская, 72а</w:t>
            </w:r>
            <w:r>
              <w:rPr>
                <w:rFonts w:ascii="Times New Roman" w:hAnsi="Times New Roman" w:cs="Times New Roman"/>
                <w:color w:val="000000"/>
              </w:rPr>
              <w:t xml:space="preserve">, рядом с магазином "Экономка"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5B6EF9" w:rsidRDefault="00AC18CC" w:rsidP="004C7AB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5B6EF9" w:rsidRDefault="00AC18CC" w:rsidP="004C7AB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5B6EF9" w:rsidRDefault="00AC18CC" w:rsidP="004C7AB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5B6EF9" w:rsidRDefault="00AC18CC" w:rsidP="004C7AB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  <w:color w:val="000000"/>
              </w:rPr>
              <w:t xml:space="preserve">6,00 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5B6EF9" w:rsidRDefault="00AC18CC" w:rsidP="004C7AB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5B6EF9" w:rsidRDefault="00AC18CC" w:rsidP="004C7AB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75.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871A2D">
            <w:pPr>
              <w:widowControl/>
              <w:autoSpaceDE/>
              <w:autoSpaceDN/>
              <w:adjustRightInd/>
              <w:spacing w:after="240"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Лазо, 27, рядом с магазином "Маяк"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Живые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76.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871A2D">
            <w:pPr>
              <w:widowControl/>
              <w:autoSpaceDE/>
              <w:autoSpaceDN/>
              <w:adjustRightInd/>
              <w:spacing w:after="240"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Московский тракт, в районе дома № 37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Живые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77.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871A2D">
            <w:pPr>
              <w:widowControl/>
              <w:autoSpaceDE/>
              <w:autoSpaceDN/>
              <w:adjustRightInd/>
              <w:spacing w:after="240"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Пересечение улиц Октябрьская и Тургенева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Живые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78.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871A2D">
            <w:pPr>
              <w:widowControl/>
              <w:autoSpaceDE/>
              <w:autoSpaceDN/>
              <w:adjustRightInd/>
              <w:spacing w:after="240"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Тургенева, 14 , рядом с магазином "Элит"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Живые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79.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proofErr w:type="spellStart"/>
            <w:r w:rsidRPr="00B110AD">
              <w:rPr>
                <w:rFonts w:ascii="Times" w:hAnsi="Times" w:cs="Times"/>
                <w:color w:val="000000"/>
              </w:rPr>
              <w:t>м-н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 "Ангарский", 10 (напротив магазина "Хлеб-Соль")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Живые цветы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80.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871A2D">
            <w:pPr>
              <w:widowControl/>
              <w:autoSpaceDE/>
              <w:autoSpaceDN/>
              <w:adjustRightInd/>
              <w:spacing w:after="240"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микрорайон "Ангарский", 10, напротив магазина "Хлеб-Соль"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Хвойные породы деревьев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81.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микрорайон "Ангарский", 10, напротив магазина "Хлеб-Соль"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Хвойные породы деревьев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82.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ул. Лазо, 27, напротив магазина "Маяк"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Хвойные породы деревьев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83.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ул. Лазо, 27, напротив магазина "Маяк"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Лоток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Хвойные породы деревьев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84.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Максима Горького, 1/1 </w:t>
            </w:r>
            <w:r w:rsidRPr="00B110AD">
              <w:rPr>
                <w:rFonts w:ascii="Times" w:hAnsi="Times" w:cs="Times"/>
                <w:color w:val="000000"/>
              </w:rPr>
              <w:br w:type="page"/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Павильон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Продажа пищи, готовой к употреблению, мороженое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40,00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bookmarkStart w:id="0" w:name="RANGE!H90"/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  <w:bookmarkEnd w:id="0"/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85.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Тургенева, 1/1 </w:t>
            </w:r>
            <w:r w:rsidRPr="00B110AD">
              <w:rPr>
                <w:rFonts w:ascii="Times" w:hAnsi="Times" w:cs="Times"/>
                <w:color w:val="000000"/>
              </w:rPr>
              <w:br/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Павильон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Продажа пищи, готовой к употреблению, мороженое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60,00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86.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пер. Коммунальный, 1/1 </w:t>
            </w:r>
            <w:r w:rsidRPr="00B110AD">
              <w:rPr>
                <w:rFonts w:ascii="Times" w:hAnsi="Times" w:cs="Times"/>
                <w:color w:val="000000"/>
              </w:rPr>
              <w:br/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Павильон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Продажа пищи, готовой к употреблению, мороженое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106,00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87.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пер. Коммунальный, 1/3 </w:t>
            </w:r>
            <w:r w:rsidRPr="00B110AD">
              <w:rPr>
                <w:rFonts w:ascii="Times" w:hAnsi="Times" w:cs="Times"/>
                <w:color w:val="000000"/>
              </w:rPr>
              <w:br/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Павильон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Квас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сезонно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88.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871A2D">
            <w:pPr>
              <w:widowControl/>
              <w:autoSpaceDE/>
              <w:autoSpaceDN/>
              <w:adjustRightInd/>
              <w:spacing w:after="240"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ул. М. Горького, 43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Павильон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Продовольственные товары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390,00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89.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Ленина, 5,  здание администрации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Торговый автомат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Кофе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77D5F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90.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Ленина, 6, здание КДЦ "Россия" </w:t>
            </w:r>
            <w:r w:rsidRPr="00B110AD">
              <w:rPr>
                <w:rFonts w:ascii="Times" w:hAnsi="Times" w:cs="Times"/>
                <w:color w:val="000000"/>
              </w:rPr>
              <w:br/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Торговый автомат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Кофе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77D5F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91.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микрорайон "Ангарский", 17а  здание ГДК "Горизонт"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Торговый автомат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Кофе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77D5F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92.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Лазо, 20, </w:t>
            </w:r>
            <w:r w:rsidR="00077D5F">
              <w:rPr>
                <w:rFonts w:ascii="Times New Roman" w:hAnsi="Times New Roman" w:cs="Times New Roman"/>
                <w:color w:val="000000"/>
              </w:rPr>
              <w:t>МБУ "Молодежный центр</w:t>
            </w:r>
            <w:r w:rsidR="00077D5F" w:rsidRPr="00204AFE">
              <w:rPr>
                <w:rFonts w:ascii="Times New Roman" w:hAnsi="Times New Roman" w:cs="Times New Roman"/>
                <w:color w:val="000000"/>
              </w:rPr>
              <w:t xml:space="preserve"> им. А.Н. </w:t>
            </w:r>
            <w:proofErr w:type="spellStart"/>
            <w:r w:rsidR="00077D5F" w:rsidRPr="00204AFE">
              <w:rPr>
                <w:rFonts w:ascii="Times New Roman" w:hAnsi="Times New Roman" w:cs="Times New Roman"/>
                <w:color w:val="000000"/>
              </w:rPr>
              <w:t>Гринчика</w:t>
            </w:r>
            <w:proofErr w:type="spellEnd"/>
            <w:r w:rsidR="00077D5F">
              <w:rPr>
                <w:rFonts w:ascii="Times New Roman" w:hAnsi="Times New Roman" w:cs="Times New Roman"/>
                <w:color w:val="000000"/>
              </w:rPr>
              <w:t>"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Торговый автомат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Кофе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77D5F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93.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ул. Ленина, 4   МБОУ ДО "</w:t>
            </w:r>
            <w:proofErr w:type="spellStart"/>
            <w:r w:rsidRPr="00B110AD">
              <w:rPr>
                <w:rFonts w:ascii="Times" w:hAnsi="Times" w:cs="Times"/>
                <w:color w:val="000000"/>
              </w:rPr>
              <w:t>Зиминская</w:t>
            </w:r>
            <w:proofErr w:type="spellEnd"/>
            <w:r w:rsidRPr="00B110AD">
              <w:rPr>
                <w:rFonts w:ascii="Times" w:hAnsi="Times" w:cs="Times"/>
                <w:color w:val="000000"/>
              </w:rPr>
              <w:t xml:space="preserve"> детская музыкальная школа" </w:t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Торговый автомат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Кофе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77D5F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lastRenderedPageBreak/>
              <w:t>94.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871A2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ул. Октябрьская, 87     МБУК "Централизованная библиотечная система" </w:t>
            </w:r>
            <w:r w:rsidRPr="00B110AD">
              <w:rPr>
                <w:rFonts w:ascii="Times" w:hAnsi="Times" w:cs="Times"/>
                <w:color w:val="000000"/>
              </w:rPr>
              <w:br w:type="page"/>
            </w:r>
            <w:r w:rsidR="00871A2D"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Торговый автомат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Кофе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да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ЗГО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77D5F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круглогодично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  <w:r w:rsidRPr="00B110AD">
              <w:rPr>
                <w:rFonts w:ascii="Calibri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ВСЕГО: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105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 </w:t>
            </w:r>
          </w:p>
        </w:tc>
      </w:tr>
      <w:tr w:rsidR="000E666C" w:rsidRPr="00B110AD" w:rsidTr="000E666C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B110AD">
              <w:rPr>
                <w:color w:val="000000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из них для субъектов МСП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871A2D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Times" w:hAnsi="Times" w:cs="Times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 </w:t>
            </w:r>
          </w:p>
        </w:tc>
      </w:tr>
      <w:tr w:rsidR="000E666C" w:rsidRPr="00B110AD" w:rsidTr="000E666C">
        <w:trPr>
          <w:trHeight w:val="3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E666C" w:rsidRPr="00B110AD" w:rsidRDefault="00C06AC2" w:rsidP="000E666C">
            <w:pPr>
              <w:widowControl/>
              <w:autoSpaceDE/>
              <w:autoSpaceDN/>
              <w:adjustRightInd/>
              <w:jc w:val="center"/>
              <w:rPr>
                <w:rFonts w:ascii="Calibri" w:hAnsi="Calibri" w:cs="Times New Roman"/>
                <w:color w:val="000000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".</w:t>
            </w:r>
            <w:r w:rsidR="000E666C" w:rsidRPr="00B110AD">
              <w:rPr>
                <w:rFonts w:ascii="Calibri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</w:tr>
      <w:tr w:rsidR="000E666C" w:rsidRPr="00B110AD" w:rsidTr="000E666C">
        <w:trPr>
          <w:trHeight w:val="3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10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Потапова Светлана Николаевна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</w:tr>
      <w:tr w:rsidR="000E666C" w:rsidRPr="00B110AD" w:rsidTr="000E666C">
        <w:trPr>
          <w:trHeight w:val="3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10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(39554) 3-12-08"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</w:tr>
      <w:tr w:rsidR="000E666C" w:rsidRPr="00B110AD" w:rsidTr="000E666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ind w:firstLineChars="500" w:firstLine="950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color w:val="34343C"/>
              </w:rPr>
            </w:pPr>
            <w:r w:rsidRPr="00B110AD">
              <w:rPr>
                <w:rFonts w:ascii="Times New Roman" w:hAnsi="Times New Roman" w:cs="Times New Roman"/>
                <w:b/>
                <w:bCs/>
                <w:color w:val="34343C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</w:tr>
      <w:tr w:rsidR="000E666C" w:rsidRPr="00B110AD" w:rsidTr="000E666C">
        <w:trPr>
          <w:trHeight w:val="3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10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Мамедова </w:t>
            </w:r>
            <w:proofErr w:type="spellStart"/>
            <w:r w:rsidRPr="00B110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Зенаб</w:t>
            </w:r>
            <w:proofErr w:type="spellEnd"/>
            <w:r w:rsidRPr="00B110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10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Джабраил</w:t>
            </w:r>
            <w:proofErr w:type="spellEnd"/>
            <w:r w:rsidRPr="00B110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10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кызы</w:t>
            </w:r>
            <w:proofErr w:type="spellEnd"/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</w:tr>
      <w:tr w:rsidR="000E666C" w:rsidRPr="00B110AD" w:rsidTr="000E666C">
        <w:trPr>
          <w:trHeight w:val="3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jc w:val="center"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C06AC2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10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(39554) 3-30-76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66C" w:rsidRPr="00B110AD" w:rsidRDefault="000E666C" w:rsidP="000E666C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</w:rPr>
            </w:pPr>
          </w:p>
        </w:tc>
      </w:tr>
    </w:tbl>
    <w:p w:rsidR="000E666C" w:rsidRDefault="000E666C" w:rsidP="000E666C">
      <w:pPr>
        <w:pStyle w:val="ConsNonformat"/>
        <w:widowControl/>
        <w:rPr>
          <w:rFonts w:ascii="Times" w:hAnsi="Times" w:cs="Times"/>
          <w:sz w:val="22"/>
          <w:szCs w:val="22"/>
        </w:rPr>
        <w:sectPr w:rsidR="000E666C" w:rsidSect="000E666C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0E666C" w:rsidRPr="00077D5F" w:rsidRDefault="000E666C" w:rsidP="000E666C">
      <w:pPr>
        <w:pStyle w:val="ConsNonformat"/>
        <w:widowControl/>
        <w:ind w:left="5812"/>
        <w:rPr>
          <w:rFonts w:ascii="Times" w:hAnsi="Times" w:cs="Times New Roman"/>
          <w:sz w:val="24"/>
          <w:szCs w:val="24"/>
        </w:rPr>
      </w:pPr>
      <w:r w:rsidRPr="00077D5F">
        <w:rPr>
          <w:rFonts w:ascii="Times" w:hAnsi="Times" w:cs="Times New Roman"/>
          <w:sz w:val="24"/>
          <w:szCs w:val="24"/>
        </w:rPr>
        <w:lastRenderedPageBreak/>
        <w:t>Приложение № 2</w:t>
      </w:r>
      <w:r w:rsidR="00AC18CC" w:rsidRPr="00077D5F">
        <w:rPr>
          <w:rFonts w:ascii="Times" w:hAnsi="Times" w:cs="Times New Roman"/>
          <w:sz w:val="24"/>
          <w:szCs w:val="24"/>
        </w:rPr>
        <w:t xml:space="preserve"> к постановлению администрации </w:t>
      </w:r>
      <w:proofErr w:type="spellStart"/>
      <w:r w:rsidR="00AC18CC" w:rsidRPr="00077D5F">
        <w:rPr>
          <w:rFonts w:ascii="Times" w:hAnsi="Times" w:cs="Times New Roman"/>
          <w:sz w:val="24"/>
          <w:szCs w:val="24"/>
        </w:rPr>
        <w:t>Зиминского</w:t>
      </w:r>
      <w:proofErr w:type="spellEnd"/>
      <w:r w:rsidR="00AC18CC" w:rsidRPr="00077D5F">
        <w:rPr>
          <w:rFonts w:ascii="Times" w:hAnsi="Times" w:cs="Times New Roman"/>
          <w:sz w:val="24"/>
          <w:szCs w:val="24"/>
        </w:rPr>
        <w:t xml:space="preserve"> городского округа Иркутской области</w:t>
      </w:r>
    </w:p>
    <w:p w:rsidR="00AC18CC" w:rsidRPr="00077D5F" w:rsidRDefault="00665CB8" w:rsidP="000E666C">
      <w:pPr>
        <w:pStyle w:val="ConsNonformat"/>
        <w:widowControl/>
        <w:ind w:left="5812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>от "_</w:t>
      </w:r>
      <w:r w:rsidR="0071638E">
        <w:rPr>
          <w:rFonts w:ascii="Times" w:hAnsi="Times" w:cs="Times New Roman"/>
          <w:sz w:val="24"/>
          <w:szCs w:val="24"/>
        </w:rPr>
        <w:t>08</w:t>
      </w:r>
      <w:r>
        <w:rPr>
          <w:rFonts w:ascii="Times" w:hAnsi="Times" w:cs="Times New Roman"/>
          <w:sz w:val="24"/>
          <w:szCs w:val="24"/>
        </w:rPr>
        <w:t>_"__</w:t>
      </w:r>
      <w:r w:rsidR="0071638E">
        <w:rPr>
          <w:rFonts w:ascii="Times" w:hAnsi="Times" w:cs="Times New Roman"/>
          <w:sz w:val="24"/>
          <w:szCs w:val="24"/>
        </w:rPr>
        <w:t>05</w:t>
      </w:r>
      <w:r>
        <w:rPr>
          <w:rFonts w:ascii="Times" w:hAnsi="Times" w:cs="Times New Roman"/>
          <w:sz w:val="24"/>
          <w:szCs w:val="24"/>
        </w:rPr>
        <w:t>______2026 г. №_</w:t>
      </w:r>
      <w:r w:rsidR="0071638E">
        <w:rPr>
          <w:rFonts w:ascii="Times" w:hAnsi="Times" w:cs="Times New Roman"/>
          <w:sz w:val="24"/>
          <w:szCs w:val="24"/>
        </w:rPr>
        <w:t>476</w:t>
      </w:r>
      <w:r w:rsidR="00AC18CC" w:rsidRPr="00077D5F">
        <w:rPr>
          <w:rFonts w:ascii="Times" w:hAnsi="Times" w:cs="Times New Roman"/>
          <w:sz w:val="24"/>
          <w:szCs w:val="24"/>
        </w:rPr>
        <w:t>_</w:t>
      </w:r>
    </w:p>
    <w:p w:rsidR="00AC18CC" w:rsidRPr="00077D5F" w:rsidRDefault="00AC18CC" w:rsidP="000E666C">
      <w:pPr>
        <w:pStyle w:val="ConsNonformat"/>
        <w:widowControl/>
        <w:ind w:left="5812"/>
        <w:rPr>
          <w:rFonts w:ascii="Times" w:hAnsi="Times" w:cs="Times New Roman"/>
          <w:sz w:val="24"/>
          <w:szCs w:val="24"/>
        </w:rPr>
      </w:pPr>
    </w:p>
    <w:p w:rsidR="00AC18CC" w:rsidRPr="00077D5F" w:rsidRDefault="00AC18CC" w:rsidP="00AC18CC">
      <w:pPr>
        <w:pStyle w:val="ConsNonformat"/>
        <w:widowControl/>
        <w:ind w:left="5812"/>
        <w:rPr>
          <w:rFonts w:ascii="Times" w:hAnsi="Times" w:cs="Times New Roman"/>
          <w:sz w:val="24"/>
          <w:szCs w:val="24"/>
        </w:rPr>
      </w:pPr>
      <w:r w:rsidRPr="00077D5F">
        <w:rPr>
          <w:rFonts w:ascii="Times" w:hAnsi="Times" w:cs="Times New Roman"/>
          <w:sz w:val="24"/>
          <w:szCs w:val="24"/>
        </w:rPr>
        <w:t>"Приложение № 2</w:t>
      </w:r>
    </w:p>
    <w:p w:rsidR="00AC18CC" w:rsidRPr="00077D5F" w:rsidRDefault="00AC18CC" w:rsidP="00AC18CC">
      <w:pPr>
        <w:pStyle w:val="ConsNonformat"/>
        <w:widowControl/>
        <w:ind w:left="5812"/>
        <w:rPr>
          <w:rFonts w:ascii="Times" w:hAnsi="Times" w:cs="Times New Roman"/>
          <w:sz w:val="24"/>
          <w:szCs w:val="24"/>
        </w:rPr>
      </w:pPr>
      <w:r w:rsidRPr="00077D5F">
        <w:rPr>
          <w:rFonts w:ascii="Times" w:hAnsi="Times" w:cs="Times New Roman"/>
          <w:sz w:val="24"/>
          <w:szCs w:val="24"/>
        </w:rPr>
        <w:t xml:space="preserve">УТВЕРЖДЕНА: </w:t>
      </w:r>
    </w:p>
    <w:p w:rsidR="00AC18CC" w:rsidRPr="00077D5F" w:rsidRDefault="00AC18CC" w:rsidP="00AC18CC">
      <w:pPr>
        <w:pStyle w:val="ConsNonformat"/>
        <w:widowControl/>
        <w:ind w:left="5812"/>
        <w:rPr>
          <w:rFonts w:ascii="Times" w:hAnsi="Times" w:cs="Times New Roman"/>
          <w:sz w:val="24"/>
          <w:szCs w:val="24"/>
        </w:rPr>
      </w:pPr>
      <w:r w:rsidRPr="00077D5F">
        <w:rPr>
          <w:rFonts w:ascii="Times" w:hAnsi="Times" w:cs="Times New Roman"/>
          <w:sz w:val="24"/>
          <w:szCs w:val="24"/>
        </w:rPr>
        <w:t xml:space="preserve">постановлением администрации </w:t>
      </w:r>
      <w:proofErr w:type="spellStart"/>
      <w:r w:rsidRPr="00077D5F">
        <w:rPr>
          <w:rFonts w:ascii="Times" w:hAnsi="Times" w:cs="Times New Roman"/>
          <w:sz w:val="24"/>
          <w:szCs w:val="24"/>
        </w:rPr>
        <w:t>Зиминского</w:t>
      </w:r>
      <w:proofErr w:type="spellEnd"/>
      <w:r w:rsidRPr="00077D5F">
        <w:rPr>
          <w:rFonts w:ascii="Times" w:hAnsi="Times" w:cs="Times New Roman"/>
          <w:sz w:val="24"/>
          <w:szCs w:val="24"/>
        </w:rPr>
        <w:t xml:space="preserve"> городского округа Иркутской области  от  "_25_"__07_2025 № _812__</w:t>
      </w:r>
    </w:p>
    <w:p w:rsidR="00AC18CC" w:rsidRPr="00077D5F" w:rsidRDefault="00AC18CC" w:rsidP="00AC18CC">
      <w:pPr>
        <w:pStyle w:val="ConsNonformat"/>
        <w:widowControl/>
        <w:ind w:left="5812"/>
        <w:rPr>
          <w:rFonts w:ascii="Times" w:hAnsi="Times" w:cs="Times New Roman"/>
          <w:sz w:val="24"/>
          <w:szCs w:val="24"/>
        </w:rPr>
      </w:pPr>
    </w:p>
    <w:p w:rsidR="00AC18CC" w:rsidRPr="00077D5F" w:rsidRDefault="00AC18CC" w:rsidP="00AC18CC">
      <w:pPr>
        <w:widowControl/>
        <w:autoSpaceDE/>
        <w:autoSpaceDN/>
        <w:adjustRightInd/>
        <w:jc w:val="center"/>
        <w:rPr>
          <w:rFonts w:ascii="Times" w:hAnsi="Times" w:cs="Times"/>
          <w:b/>
          <w:bCs/>
          <w:color w:val="000000"/>
        </w:rPr>
      </w:pPr>
      <w:r w:rsidRPr="00077D5F">
        <w:rPr>
          <w:rFonts w:ascii="Times" w:hAnsi="Times" w:cs="Times"/>
          <w:b/>
          <w:bCs/>
          <w:color w:val="000000"/>
        </w:rPr>
        <w:t xml:space="preserve">СХЕМА </w:t>
      </w:r>
    </w:p>
    <w:p w:rsidR="00AC18CC" w:rsidRPr="00077D5F" w:rsidRDefault="00AC18CC" w:rsidP="00AC18CC">
      <w:pPr>
        <w:widowControl/>
        <w:autoSpaceDE/>
        <w:autoSpaceDN/>
        <w:adjustRightInd/>
        <w:jc w:val="center"/>
        <w:rPr>
          <w:rFonts w:ascii="Times" w:hAnsi="Times" w:cs="Times"/>
          <w:b/>
          <w:bCs/>
          <w:color w:val="000000"/>
        </w:rPr>
      </w:pPr>
      <w:r w:rsidRPr="00077D5F">
        <w:rPr>
          <w:rFonts w:ascii="Times" w:hAnsi="Times" w:cs="Times"/>
          <w:b/>
          <w:bCs/>
          <w:color w:val="000000"/>
        </w:rPr>
        <w:t>РАЗМЕЩЕНИЯ НЕСТАЦИОНАРНЫХ ТОРГОВЫХ ОБЪЕКТОВ</w:t>
      </w:r>
    </w:p>
    <w:p w:rsidR="00AC18CC" w:rsidRPr="00077D5F" w:rsidRDefault="00AC18CC" w:rsidP="00AC18CC">
      <w:pPr>
        <w:widowControl/>
        <w:autoSpaceDE/>
        <w:autoSpaceDN/>
        <w:adjustRightInd/>
        <w:jc w:val="center"/>
        <w:rPr>
          <w:rFonts w:ascii="Times" w:hAnsi="Times" w:cs="Times"/>
          <w:b/>
          <w:bCs/>
          <w:color w:val="000000"/>
        </w:rPr>
      </w:pPr>
      <w:r w:rsidRPr="00077D5F">
        <w:rPr>
          <w:rFonts w:ascii="Times" w:hAnsi="Times" w:cs="Times"/>
          <w:b/>
          <w:bCs/>
          <w:color w:val="000000"/>
        </w:rPr>
        <w:t xml:space="preserve"> НА ТЕРРИТОРИИ ЗИМИНСКОГО ГОРОДСКОГО ОКРУГА ИРКУТСКОЙ ОБЛАСТИ</w:t>
      </w:r>
    </w:p>
    <w:p w:rsidR="00AC18CC" w:rsidRDefault="00AC18CC" w:rsidP="00AC18CC">
      <w:pPr>
        <w:pStyle w:val="ConsNonformat"/>
        <w:widowControl/>
        <w:jc w:val="center"/>
        <w:rPr>
          <w:rFonts w:ascii="Times" w:hAnsi="Times" w:cs="Times"/>
          <w:b/>
          <w:bCs/>
          <w:color w:val="000000"/>
          <w:sz w:val="24"/>
          <w:szCs w:val="24"/>
        </w:rPr>
      </w:pPr>
      <w:r w:rsidRPr="00077D5F">
        <w:rPr>
          <w:rFonts w:ascii="Times" w:hAnsi="Times" w:cs="Times"/>
          <w:b/>
          <w:bCs/>
          <w:color w:val="000000"/>
          <w:sz w:val="24"/>
          <w:szCs w:val="24"/>
        </w:rPr>
        <w:t>(графическая часть)</w:t>
      </w:r>
    </w:p>
    <w:p w:rsidR="00665CB8" w:rsidRDefault="00665CB8" w:rsidP="00AC18CC">
      <w:pPr>
        <w:pStyle w:val="ConsNonformat"/>
        <w:widowControl/>
        <w:jc w:val="center"/>
        <w:rPr>
          <w:rFonts w:ascii="Times" w:hAnsi="Times" w:cs="Times"/>
          <w:b/>
          <w:bCs/>
          <w:color w:val="000000"/>
          <w:sz w:val="24"/>
          <w:szCs w:val="24"/>
        </w:rPr>
      </w:pPr>
    </w:p>
    <w:p w:rsidR="00665CB8" w:rsidRPr="00077D5F" w:rsidRDefault="00665CB8" w:rsidP="00AC18CC">
      <w:pPr>
        <w:pStyle w:val="ConsNonformat"/>
        <w:widowControl/>
        <w:jc w:val="center"/>
        <w:rPr>
          <w:rFonts w:ascii="Times" w:hAnsi="Times" w:cs="Times New Roman"/>
          <w:sz w:val="24"/>
          <w:szCs w:val="24"/>
        </w:rPr>
      </w:pPr>
      <w:r w:rsidRPr="00665CB8">
        <w:rPr>
          <w:rFonts w:ascii="Times" w:hAnsi="Times" w:cs="Times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019800" cy="8394344"/>
            <wp:effectExtent l="19050" t="0" r="0" b="0"/>
            <wp:docPr id="3" name="Рисунок 1" descr="D:\Рабочий стол\СХЕМА 2025\Схема НТО\ZIMA 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ХЕМА 2025\Схема НТО\ZIMA 1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22" cy="840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B8" w:rsidRDefault="00665CB8" w:rsidP="004C7AB5">
      <w:pPr>
        <w:widowControl/>
        <w:autoSpaceDE/>
        <w:autoSpaceDN/>
        <w:adjustRightInd/>
        <w:jc w:val="center"/>
        <w:rPr>
          <w:rFonts w:ascii="Times" w:hAnsi="Times" w:cs="Times New Roman"/>
          <w:b/>
          <w:bCs/>
          <w:color w:val="000000"/>
        </w:rPr>
        <w:sectPr w:rsidR="00665CB8" w:rsidSect="00AC18CC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W w:w="9923" w:type="dxa"/>
        <w:tblInd w:w="-34" w:type="dxa"/>
        <w:tblLayout w:type="fixed"/>
        <w:tblLook w:val="04A0"/>
      </w:tblPr>
      <w:tblGrid>
        <w:gridCol w:w="568"/>
        <w:gridCol w:w="2834"/>
        <w:gridCol w:w="1560"/>
        <w:gridCol w:w="1843"/>
        <w:gridCol w:w="1559"/>
        <w:gridCol w:w="1559"/>
      </w:tblGrid>
      <w:tr w:rsidR="00AC18CC" w:rsidRPr="00077D5F" w:rsidTr="00665CB8">
        <w:trPr>
          <w:trHeight w:val="1245"/>
        </w:trPr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C18CC" w:rsidRPr="00077D5F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" w:hAnsi="Times" w:cs="Times New Roman"/>
                <w:b/>
                <w:bCs/>
                <w:color w:val="000000"/>
              </w:rPr>
            </w:pPr>
            <w:r w:rsidRPr="00077D5F">
              <w:rPr>
                <w:rFonts w:ascii="Times" w:hAnsi="Times" w:cs="Times New Roman"/>
                <w:b/>
                <w:bCs/>
                <w:color w:val="000000"/>
              </w:rPr>
              <w:lastRenderedPageBreak/>
              <w:t xml:space="preserve">СВЕДЕНИЯ О КООРДИНАТАХ ПОВОРОТНЫХ ТОЧЕК  МЕСТА РАЗМЕЩЕНИЯ НЕСТАЦИОНАРНЫХ ТОРГОВЫХ ОБЪЕКТОВ НА ЗЕМЕЛЬНЫХ УЧАСТКАХ, НАХОДЯЩИХСЯ В МУНИЦИПАЛЬНОЙ СОБСТВЕННОСТИ 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28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Адрес расположения (место расположения нестационарного торгового объекта/маршрут движения/зона размещения)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Вид нестационарного торгового объекта (павильон, киоск, палатка, автолавка и др.)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Специализация нестационарного торгового объекта (ассортимент реализуемой продукции)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Координаты поворотных точек места размещения НТО на земельном участке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Клименко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>, 55В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Хлеб, хлебобулочные изделия, продовольственные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566625.377 566626.559 566622.341 566621.112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3185248.876 3185251.796 3185253.766 3185250.823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пересечение улиц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Проминского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 и Куйбышева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Хлеб, хлебобулочные изделия, продовольственные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567162.879 </w:t>
            </w:r>
            <w:r w:rsidRPr="00204AFE">
              <w:rPr>
                <w:rFonts w:ascii="Times New Roman" w:hAnsi="Times New Roman" w:cs="Times New Roman"/>
                <w:color w:val="000000"/>
              </w:rPr>
              <w:br/>
              <w:t xml:space="preserve">567164.104 </w:t>
            </w:r>
            <w:r w:rsidRPr="00204AFE">
              <w:rPr>
                <w:rFonts w:ascii="Times New Roman" w:hAnsi="Times New Roman" w:cs="Times New Roman"/>
                <w:color w:val="000000"/>
              </w:rPr>
              <w:br/>
              <w:t xml:space="preserve">567161.275 </w:t>
            </w:r>
            <w:r w:rsidRPr="00204AFE">
              <w:rPr>
                <w:rFonts w:ascii="Times New Roman" w:hAnsi="Times New Roman" w:cs="Times New Roman"/>
                <w:color w:val="000000"/>
              </w:rPr>
              <w:br/>
              <w:t xml:space="preserve">567160.047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3186440.316 3186443.412 3186444.373 3186441.330 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Ленина, 14А, около ТЦ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Ока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Хлеб, хлебобулочные изделия, продовольственные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566313.978 566316.267 566314.117 566311.828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3184855.292 3184859.736 3184860.844 3184856.400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ул. Московский тракт, 37Б в районе остановки общественного транспорта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Хлеб, хлебобулочные изделия, продовольственные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568887.120 568885.010 568877.870 568879.960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3185947.770 3185949.910 3185942.930 3185940.780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микрорайон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Ангарский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10, напротив магазина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Хлеб-Соль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Хлеб, хлебобулочные изделия, продовольственные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565989.766 566009.157 565843.569 565824.177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3183755.222 3183713.709 3183794.813 3183674.118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микрорайон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Ангарский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10, напротив магазина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Хлеб-Соль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Павильон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Продовольственные товары (продукция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мясопереработки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565973.404 565976.636 565969.799 565966.635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3183687.435 3183692.567 3183695.313 3183684.554</w:t>
            </w:r>
          </w:p>
        </w:tc>
      </w:tr>
      <w:tr w:rsidR="004C7AB5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B5" w:rsidRPr="00204AFE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AB5" w:rsidRPr="00204AFE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Микрорайон "Ангарский", 10В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AB5" w:rsidRPr="00204AFE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AB5" w:rsidRPr="00204AFE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Хлебобулочные, кондитерские, кулинарные изделия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C7AB5" w:rsidRPr="005B45D9" w:rsidRDefault="005B45D9" w:rsidP="005B45D9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 New Roman"/>
                <w:color w:val="000000"/>
                <w:highlight w:val="yellow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565946.082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t xml:space="preserve">                565949.605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t xml:space="preserve">                 565944.266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t xml:space="preserve">           565940.850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t xml:space="preserve">              565946.082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t xml:space="preserve">            565946.082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C7AB5" w:rsidRPr="004C7AB5" w:rsidRDefault="005B45D9" w:rsidP="005B45D9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3183697.416               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t xml:space="preserve"> 3183705.424                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t xml:space="preserve"> 3183707.986          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t xml:space="preserve"> 3183700.192             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t xml:space="preserve"> 3183697.523           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t xml:space="preserve"> 3183697.416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8</w:t>
            </w:r>
            <w:r w:rsidR="00AC18CC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микрорайон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Ангарский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, 10, напротив магазина «Хлеб-Соль»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Продовольственные товары (продукция переработки молока)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565973.404 565976.636 565969.799 565966.635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3183684.554 3183692.567 3183695.313 3183687.435 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="00AC18CC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Клименко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>, 22, рядом с территорией автостанции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Киоск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Средства периодической печати, сопутствующие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566557.015 566556.961 566554.399 566554.506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3185363.816 3185366.058 3185365.951 3185363.709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  <w:r w:rsidR="00AC18CC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пересечение улиц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Проминского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 и Куйбышева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Киоск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Средства периодической печати, сопутствующие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567171.640 567173.579 567175.751 567173.812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3186461.729 3186466.469 3186465.581 3186460.841</w:t>
            </w:r>
          </w:p>
        </w:tc>
      </w:tr>
      <w:tr w:rsidR="004C7AB5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B5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AB5" w:rsidRPr="00204AFE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микрорайон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Ангарский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10/1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AB5" w:rsidRPr="00204AFE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AB5" w:rsidRPr="00204AFE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Средства периодической печати, сопутствующие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AB5" w:rsidRPr="00204AFE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565954.619 565957.851 565951.216 565947.917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AB5" w:rsidRPr="00204AFE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3183693.240 3183701.387 3183704.335 3183696.121</w:t>
            </w:r>
          </w:p>
        </w:tc>
      </w:tr>
      <w:tr w:rsidR="004C7AB5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B5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AB5" w:rsidRPr="00204AFE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Лазо, 36А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AB5" w:rsidRPr="00204AFE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AB5" w:rsidRPr="00204AFE" w:rsidRDefault="004C7AB5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Средства периодической печати, сопутствующие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C7AB5" w:rsidRPr="005B45D9" w:rsidRDefault="005B45D9" w:rsidP="005B45D9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 New Roman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567425.902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br/>
              <w:t xml:space="preserve">567427.290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t xml:space="preserve">567429.959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br/>
              <w:t xml:space="preserve">567428.411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C7AB5" w:rsidRPr="00204AFE" w:rsidRDefault="005B45D9" w:rsidP="005B45D9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3185577.568</w:t>
            </w:r>
            <w:r w:rsidRPr="00B110AD">
              <w:rPr>
                <w:rFonts w:ascii="Times" w:hAnsi="Times" w:cs="Times"/>
                <w:color w:val="000000"/>
              </w:rPr>
              <w:br/>
              <w:t>3185581.091</w:t>
            </w:r>
            <w:r w:rsidRPr="00B110AD">
              <w:rPr>
                <w:rFonts w:ascii="Times" w:hAnsi="Times" w:cs="Times"/>
                <w:color w:val="000000"/>
              </w:rPr>
              <w:br/>
              <w:t>3185579.917</w:t>
            </w:r>
            <w:r w:rsidRPr="00B110AD">
              <w:rPr>
                <w:rFonts w:ascii="Times" w:hAnsi="Times" w:cs="Times"/>
                <w:color w:val="000000"/>
              </w:rPr>
              <w:br/>
              <w:t>3185576.500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1</w:t>
            </w:r>
            <w:r w:rsidR="004C7AB5">
              <w:rPr>
                <w:rFonts w:ascii="Times New Roman" w:hAnsi="Times New Roman" w:cs="Times New Roman"/>
                <w:color w:val="000000"/>
              </w:rPr>
              <w:t>3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В конструкции навеса  посадочной платформы автостанции, расположенной по адресу: г. Зима, ул.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Клименко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>, 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Киоск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Средства периодической печати, сопутствующие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566490.547 566493.402 566495.133 566492.278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3185376.499 3185370.832 3185375.421 3185371.910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1</w:t>
            </w:r>
            <w:r w:rsidR="004C7AB5">
              <w:rPr>
                <w:rFonts w:ascii="Times New Roman" w:hAnsi="Times New Roman" w:cs="Times New Roman"/>
                <w:color w:val="000000"/>
              </w:rPr>
              <w:t>4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C18CC" w:rsidRPr="00E7790D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790D">
              <w:rPr>
                <w:rFonts w:ascii="Times New Roman" w:hAnsi="Times New Roman" w:cs="Times New Roman"/>
                <w:color w:val="000000"/>
              </w:rPr>
              <w:t>ул. Дачная, 28,   о. Братская протока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C18CC" w:rsidRPr="00E7790D" w:rsidRDefault="00E7790D" w:rsidP="00E7790D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790D">
              <w:rPr>
                <w:rFonts w:ascii="Times New Roman" w:hAnsi="Times New Roman" w:cs="Times New Roman"/>
                <w:color w:val="000000"/>
              </w:rPr>
              <w:t>Мобильный объект торговли (автомобиль)</w:t>
            </w:r>
            <w:r w:rsidR="00AC18CC" w:rsidRPr="00E7790D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C18CC" w:rsidRPr="00E7790D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790D">
              <w:rPr>
                <w:rFonts w:ascii="Times New Roman" w:hAnsi="Times New Roman" w:cs="Times New Roman"/>
                <w:color w:val="000000"/>
              </w:rPr>
              <w:t>Продовольственные товары</w:t>
            </w:r>
            <w:r w:rsidR="004C7AB5" w:rsidRPr="00E7790D">
              <w:rPr>
                <w:rFonts w:ascii="Times New Roman" w:hAnsi="Times New Roman" w:cs="Times New Roman"/>
                <w:color w:val="000000"/>
              </w:rPr>
              <w:t>, сопутствующие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C18CC" w:rsidRPr="00E7790D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790D">
              <w:rPr>
                <w:rFonts w:ascii="Times New Roman" w:hAnsi="Times New Roman" w:cs="Times New Roman"/>
                <w:color w:val="000000"/>
              </w:rPr>
              <w:t xml:space="preserve">566141.799 566139.510 566137.283 566139.572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C18CC" w:rsidRPr="00E7790D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790D">
              <w:rPr>
                <w:rFonts w:ascii="Times New Roman" w:hAnsi="Times New Roman" w:cs="Times New Roman"/>
                <w:color w:val="000000"/>
              </w:rPr>
              <w:t>3188131.834 3188129.612 3188134.128 3188131.907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1</w:t>
            </w:r>
            <w:r w:rsidR="004C7AB5"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В конструкции навеса посадочной платформы автостанции, расположенной по адресу: г. Зима, ул.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Клименко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>, 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Киоск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Мороженое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566519.984 566515.540 566514.254 566518.698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3185364.872 3185369.701 3185366.945 3185367.627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1</w:t>
            </w:r>
            <w:r w:rsidR="004C7AB5">
              <w:rPr>
                <w:rFonts w:ascii="Times New Roman" w:hAnsi="Times New Roman" w:cs="Times New Roman"/>
                <w:color w:val="000000"/>
              </w:rPr>
              <w:t>6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Калинина, 90А, в районе остановки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ЦРБ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Остановочный комплекс-павильон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Продовольственные товары, средства массовой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563351.830 563356.630 563345.580 563343.790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3185057.480 3185057.020 3185061.050 3185053.440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1</w:t>
            </w:r>
            <w:r w:rsidR="004C7AB5">
              <w:rPr>
                <w:rFonts w:ascii="Times New Roman" w:hAnsi="Times New Roman" w:cs="Times New Roman"/>
                <w:color w:val="000000"/>
              </w:rPr>
              <w:t>7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5-ой Армии, 61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Остановочный комплекс-павильон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Продовольственные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564735.053 564734.918 564728.620 564728.755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3184717.471 3184721.721 3184721.511 3184717.681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1</w:t>
            </w:r>
            <w:r w:rsidR="004C7AB5">
              <w:rPr>
                <w:rFonts w:ascii="Times New Roman" w:hAnsi="Times New Roman" w:cs="Times New Roman"/>
                <w:color w:val="000000"/>
              </w:rPr>
              <w:t>8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Клименко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, 192, рядом </w:t>
            </w: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 xml:space="preserve">с магазином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Альянс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568783.437 </w:t>
            </w: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>568782.548 568779.871 568780.760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 xml:space="preserve">3184262.591 </w:t>
            </w: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>3184260.759 3184263.890 3184262.058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990CDF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0CDF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  <w:r w:rsidR="004C7AB5" w:rsidRPr="00990CDF">
              <w:rPr>
                <w:rFonts w:ascii="Times New Roman" w:hAnsi="Times New Roman" w:cs="Times New Roman"/>
                <w:color w:val="000000"/>
              </w:rPr>
              <w:t>9</w:t>
            </w:r>
            <w:r w:rsidRPr="00990CDF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990CDF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0CDF">
              <w:rPr>
                <w:rFonts w:ascii="Times New Roman" w:hAnsi="Times New Roman" w:cs="Times New Roman"/>
                <w:color w:val="000000"/>
              </w:rPr>
              <w:t xml:space="preserve">ул. Садовая, 37Б (в районе центрального входа в Парк Победы)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990CDF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0CDF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990CDF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0CDF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567483.639 567482.157 567484.160 567485.641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3186266.439 3186265.755 3186267.853 3186264.342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990CDF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  <w:r w:rsidR="00AC18CC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Ленина, 1, рядом с ТЦ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Комфорт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566473.525 566471.829 566470.500 566472.197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3185278.293 3185282.036 3185279.047 3185281.282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990CDF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</w:t>
            </w:r>
            <w:r w:rsidR="00AC18CC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микрорайон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Ангарский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, 1А, рядом с территорией гостиницы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566030.770 566031.646 566030.828 566029.952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3183688.018 3183689.604 3183689.971 3183687.651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2</w:t>
            </w:r>
            <w:r w:rsidR="00990CDF">
              <w:rPr>
                <w:rFonts w:ascii="Times New Roman" w:hAnsi="Times New Roman" w:cs="Times New Roman"/>
                <w:color w:val="000000"/>
              </w:rPr>
              <w:t>2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Лазо, 27, рядом с магазином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Маяк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567370.253 567368.031 567369.166 567371.388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3185564.362 3185563.493 3185565.574 3185562.281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2</w:t>
            </w:r>
            <w:r w:rsidR="00990CDF">
              <w:rPr>
                <w:rFonts w:ascii="Times New Roman" w:hAnsi="Times New Roman" w:cs="Times New Roman"/>
                <w:color w:val="000000"/>
              </w:rPr>
              <w:t>3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Московский тракт, в районе дома № 37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568890.318 568892.944 568891.513 568888.887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3185939.784 3185940.547 3185942.141 3185938.190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2</w:t>
            </w:r>
            <w:r w:rsidR="00990CDF">
              <w:rPr>
                <w:rFonts w:ascii="Times New Roman" w:hAnsi="Times New Roman" w:cs="Times New Roman"/>
                <w:color w:val="000000"/>
              </w:rPr>
              <w:t>4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Космонавтов, 78, возле ТК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Владимирский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564434.904 564435.901 564433.337 564432.341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3184773.547 3184773.983 3184775.378 3184772.152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2</w:t>
            </w:r>
            <w:r w:rsidR="00990CDF">
              <w:rPr>
                <w:rFonts w:ascii="Times New Roman" w:hAnsi="Times New Roman" w:cs="Times New Roman"/>
                <w:color w:val="000000"/>
              </w:rPr>
              <w:t>5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Пересечение улиц Октябрьская и Тургенева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566580.461 566581.538 566579.409 566578.332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3184947.751 3184950.108 3184948.724 3184951.081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2</w:t>
            </w:r>
            <w:r w:rsidR="00990CDF">
              <w:rPr>
                <w:rFonts w:ascii="Times New Roman" w:hAnsi="Times New Roman" w:cs="Times New Roman"/>
                <w:color w:val="000000"/>
              </w:rPr>
              <w:t>6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микрорайон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Ангарский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10, возле магазина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Хлеб-Соль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565986.399 565984.514 565985.597 565987.482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3183682.934 3183680.918 3183683.674 3183680.178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2</w:t>
            </w:r>
            <w:r w:rsidR="00990CDF">
              <w:rPr>
                <w:rFonts w:ascii="Times New Roman" w:hAnsi="Times New Roman" w:cs="Times New Roman"/>
                <w:color w:val="000000"/>
              </w:rPr>
              <w:t>7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ул. Калинина, 88 рядом с территорией ОГБУЗ "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Зиминская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 городская больница"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562653.447 562652.707 562650.403 562651.143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3185229.562 3185226.434 3185227.138 3185228.858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990CDF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665CB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ул. Ленина, 1</w:t>
            </w:r>
            <w:r w:rsidR="00665CB8">
              <w:rPr>
                <w:rFonts w:ascii="Times New Roman" w:hAnsi="Times New Roman" w:cs="Times New Roman"/>
                <w:color w:val="000000"/>
              </w:rPr>
              <w:t>2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рядом с </w:t>
            </w:r>
            <w:r w:rsidR="00665CB8">
              <w:rPr>
                <w:rFonts w:ascii="Times New Roman" w:hAnsi="Times New Roman" w:cs="Times New Roman"/>
                <w:color w:val="000000"/>
              </w:rPr>
              <w:t>магазином "Хлеб-Соль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566350.660 566352.478 566353.882 566352.064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3184950.480 3184946.943 3184949.470 3184947.953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990CDF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</w:t>
            </w:r>
            <w:r w:rsidR="00AC18CC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Куйбышева, 96 рядом с магазином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Сибирь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567229.262 567226.905 567227.756 567230.112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3186470.788 3186469.364 3186471.653 3186468.489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990CDF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  <w:r w:rsidR="00AC18CC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Фёдорова, 2А, возле магазина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Баргузин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563039.052 563036.628 563037.330 563039.753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3184698.161 3184696.607 3184698.902 3184695.866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990CDF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</w:t>
            </w:r>
            <w:r w:rsidR="00AC18CC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пер. Коммунальный, 4 </w:t>
            </w: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 xml:space="preserve">возле ТК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Центральный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566611.769 </w:t>
            </w: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>566612.779 566614.949 566613.939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 xml:space="preserve">3185375.518 </w:t>
            </w: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>3185378.804 3185377.874 3185376.448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>3</w:t>
            </w:r>
            <w:r w:rsidR="00990CDF">
              <w:rPr>
                <w:rFonts w:ascii="Times New Roman" w:hAnsi="Times New Roman" w:cs="Times New Roman"/>
                <w:color w:val="000000"/>
              </w:rPr>
              <w:t>2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Клименко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>, 22, рядом с территорией автостанции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566515.284 566514.342 566512.159 566513.102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3185370.655 3185367.425 3185368.298 3185369.782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</w:t>
            </w:r>
            <w:r w:rsidR="00990CDF">
              <w:rPr>
                <w:rFonts w:ascii="Times New Roman" w:hAnsi="Times New Roman" w:cs="Times New Roman"/>
                <w:color w:val="000000"/>
              </w:rPr>
              <w:t>3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Клименко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, 16А, рядом с магазином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Ваш любимый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566474.145 566473.202 566471.020 566471.962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3185377.792 3185374.562 3185375.435 3185376.919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</w:t>
            </w:r>
            <w:r w:rsidR="00990CDF">
              <w:rPr>
                <w:rFonts w:ascii="Times New Roman" w:hAnsi="Times New Roman" w:cs="Times New Roman"/>
                <w:color w:val="000000"/>
              </w:rPr>
              <w:t>4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Краснопартизанская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, 162, рядом с магазином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Дуэт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568430.716 568429.370 568427.364 568428.711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3185345.748 3185342.311 3185343.526 3185344.533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</w:t>
            </w:r>
            <w:r w:rsidR="00990CDF">
              <w:rPr>
                <w:rFonts w:ascii="Times New Roman" w:hAnsi="Times New Roman" w:cs="Times New Roman"/>
                <w:color w:val="000000"/>
              </w:rPr>
              <w:t>5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ул. Садовая, 41А, рядом с кафе BQ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567521.209 567519.728 567521.730 567523.212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3186299.230 3186298.546 3186300.643 3186297.132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</w:t>
            </w:r>
            <w:r w:rsidR="00990CDF">
              <w:rPr>
                <w:rFonts w:ascii="Times New Roman" w:hAnsi="Times New Roman" w:cs="Times New Roman"/>
                <w:color w:val="000000"/>
              </w:rPr>
              <w:t>6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Ангарская, 1, рядом с магазином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Стимул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567896.176 567897.455 567896.689 567895.410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3185283.733 3185284.743 3185285.349 3185283.127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</w:t>
            </w:r>
            <w:r w:rsidR="00990CDF">
              <w:rPr>
                <w:rFonts w:ascii="Times New Roman" w:hAnsi="Times New Roman" w:cs="Times New Roman"/>
                <w:color w:val="000000"/>
              </w:rPr>
              <w:t>7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Клименко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>, 22, рядом со зданием автостанции, справа от центрального входа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Квас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566515.284 566514.342 566512.159 566513.102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3185370.655 3185367.425 3185368.298 3185369.782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</w:t>
            </w:r>
            <w:r w:rsidR="00990CDF">
              <w:rPr>
                <w:rFonts w:ascii="Times New Roman" w:hAnsi="Times New Roman" w:cs="Times New Roman"/>
                <w:color w:val="000000"/>
              </w:rPr>
              <w:t>8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40 лет Победы, 4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Киоск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Продовольственные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564518.635 564519.183 564514.613 564514.065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3183627.729 3183631.543 3183632.114 3183627.158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</w:t>
            </w:r>
            <w:r w:rsidR="00990CDF">
              <w:rPr>
                <w:rFonts w:ascii="Times New Roman" w:hAnsi="Times New Roman" w:cs="Times New Roman"/>
                <w:color w:val="000000"/>
              </w:rPr>
              <w:t>9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микрорайон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Ангарский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10, напротив магазина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Хлеб-Соль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торговые прилавки с навесами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Продукция растениеводства, произведенная гражданами, ведущими крестьянские (фермерские) хозяйства, личные подсобные хозяйства или занимающихся садоводством, огородничеством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565986.399 565984.514 565985.597 565987.482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3183682.934 3183680.918 3183683.674 3183680.178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990CDF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40</w:t>
            </w:r>
            <w:r w:rsidR="00AC18CC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Лазо, 27, напротив </w:t>
            </w:r>
            <w:r w:rsidRPr="00204AFE">
              <w:rPr>
                <w:rFonts w:ascii="Times New Roman" w:hAnsi="Times New Roman" w:cs="Times New Roman"/>
                <w:color w:val="212121"/>
              </w:rPr>
              <w:t xml:space="preserve">магазина </w:t>
            </w:r>
            <w:r>
              <w:rPr>
                <w:rFonts w:ascii="Times New Roman" w:hAnsi="Times New Roman" w:cs="Times New Roman"/>
                <w:color w:val="212121"/>
              </w:rPr>
              <w:t>"</w:t>
            </w:r>
            <w:r w:rsidRPr="00204AFE">
              <w:rPr>
                <w:rFonts w:ascii="Times New Roman" w:hAnsi="Times New Roman" w:cs="Times New Roman"/>
                <w:color w:val="212121"/>
              </w:rPr>
              <w:t>Маяк</w:t>
            </w:r>
            <w:r>
              <w:rPr>
                <w:rFonts w:ascii="Times New Roman" w:hAnsi="Times New Roman" w:cs="Times New Roman"/>
                <w:color w:val="212121"/>
              </w:rPr>
              <w:t>"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567421.559 567422.502 567416.825 567415.883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3185567.380 3185567.466 3185569.736 3185565.109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990CDF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41</w:t>
            </w:r>
            <w:r w:rsidR="00AC18CC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пересечение улиц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Проминского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 и Куйбышева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567159.925 567161.298 567157.765 567156.391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3186443.016 3186444.546 3186446.113 3186441.449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990CDF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42</w:t>
            </w:r>
            <w:r w:rsidR="00AC18CC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ул. Московский тракт, в районе дома № 39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568922.839 568924.791 568929.096 568927.143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3185949.932 3185956.908 3185951.481 3185955.360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4</w:t>
            </w:r>
            <w:r w:rsidR="00990CDF">
              <w:rPr>
                <w:rFonts w:ascii="Times New Roman" w:hAnsi="Times New Roman" w:cs="Times New Roman"/>
                <w:color w:val="000000"/>
              </w:rPr>
              <w:t>3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Ангарская, 5, рядом с магазином № 26 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568062.726 568065.392 568064.252 568061.586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3185490.348 3185492.674 3185493.607 3185489.416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4</w:t>
            </w:r>
            <w:r w:rsidR="00990CDF">
              <w:rPr>
                <w:rFonts w:ascii="Times New Roman" w:hAnsi="Times New Roman" w:cs="Times New Roman"/>
                <w:color w:val="000000"/>
              </w:rPr>
              <w:t>4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Калинина, 88, рядом </w:t>
            </w: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 xml:space="preserve">с территорией ОГБУЗ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ЗГБ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 xml:space="preserve">Павильон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Овощи, фрукты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563306.570 </w:t>
            </w: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>563302.490 563301.250 563301.920 563304.230 563305.340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 xml:space="preserve">3185079.890 </w:t>
            </w: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>3185081.730 3185079.010 3185078.110 3185077.170 3185077.070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C18CC" w:rsidRPr="00E7790D" w:rsidRDefault="00AC18CC" w:rsidP="00990CD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790D">
              <w:rPr>
                <w:rFonts w:ascii="Times New Roman" w:hAnsi="Times New Roman" w:cs="Times New Roman"/>
                <w:color w:val="000000"/>
              </w:rPr>
              <w:lastRenderedPageBreak/>
              <w:t>4</w:t>
            </w:r>
            <w:r w:rsidR="00990CDF" w:rsidRPr="00E7790D">
              <w:rPr>
                <w:rFonts w:ascii="Times New Roman" w:hAnsi="Times New Roman" w:cs="Times New Roman"/>
                <w:color w:val="000000"/>
              </w:rPr>
              <w:t>5</w:t>
            </w:r>
            <w:r w:rsidRPr="00E7790D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C18CC" w:rsidRPr="00E7790D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790D">
              <w:rPr>
                <w:rFonts w:ascii="Times New Roman" w:hAnsi="Times New Roman" w:cs="Times New Roman"/>
                <w:color w:val="000000"/>
              </w:rPr>
              <w:t>о. Братская протока, в районе ул. Фурманова, 23,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C18CC" w:rsidRPr="00E7790D" w:rsidRDefault="00E7790D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790D">
              <w:rPr>
                <w:rFonts w:ascii="Times New Roman" w:hAnsi="Times New Roman" w:cs="Times New Roman"/>
                <w:color w:val="000000"/>
              </w:rPr>
              <w:t xml:space="preserve">Киоск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Продовольственные товары первой необходимости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566482.898 566484.245 566482.520 566481.173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3188371.197 3188372.273 3188373.351 3188370.119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E7790D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4</w:t>
            </w:r>
            <w:r w:rsidR="00E7790D">
              <w:rPr>
                <w:rFonts w:ascii="Times New Roman" w:hAnsi="Times New Roman" w:cs="Times New Roman"/>
                <w:color w:val="000000"/>
              </w:rPr>
              <w:t>6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пер. Больничный, 1А, возле магазина № 52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Палатка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Продовольственные товары (овощи-фрукты)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563039.052 563036.628 563037.330 563039.753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3184698.161 3184696.607 3184698.902 3184695.866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E7790D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4</w:t>
            </w:r>
            <w:r w:rsidR="00E7790D">
              <w:rPr>
                <w:rFonts w:ascii="Times New Roman" w:hAnsi="Times New Roman" w:cs="Times New Roman"/>
                <w:color w:val="000000"/>
              </w:rPr>
              <w:t>7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пересечение улиц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Проминского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 и Куйбышева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Палатка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Продовольственные товары (овощи-фрукты)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567159.925 567161.298 567157.765 567156.391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3186443.016 3186444.546 3186446.113 3186441.449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E7790D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4</w:t>
            </w:r>
            <w:r w:rsidR="00E7790D">
              <w:rPr>
                <w:rFonts w:ascii="Times New Roman" w:hAnsi="Times New Roman" w:cs="Times New Roman"/>
                <w:color w:val="000000"/>
              </w:rPr>
              <w:t>8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ул. Ангарская, 5, рядом с магазином № 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Палатка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Продовольственные товары (овощи-фрукты)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568062.726 568065.392 568064.252 568061.586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3185490.348 3185492.674 3185493.607 3185489.416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E7790D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4</w:t>
            </w:r>
            <w:r w:rsidR="00E7790D">
              <w:rPr>
                <w:rFonts w:ascii="Times New Roman" w:hAnsi="Times New Roman" w:cs="Times New Roman"/>
                <w:color w:val="000000"/>
              </w:rPr>
              <w:t>9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Садово-дачные объединения  (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Радуга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Росинка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Луч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Черемушки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Вишня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Степное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Березка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Надежда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 - за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Ангарский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;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Локомотив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 - р-н п. 2 Строитель;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Ромашка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 - р-н ЖБИ;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Ока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 - о.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Шехолай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; 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Мичуринец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 - о.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Муринский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Киоск либо павильон (по 1 на каждом СДО, всего - 12)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Товары первой необходимости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Будут определены по факту обращения хозяйствующих субъектов</w:t>
            </w:r>
            <w:r w:rsidRPr="00204AFE"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микрорайон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Ангарский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, в районе детской площадки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Палатка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Приготовление и/или продажа пищи, готовой к употреблению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566030.770 566031.646 566030.828 566029.952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3183688.018 3183689.604 3183689.971 3183687.651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51.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ул. Садовая, 37Б, Парк Победы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Палатка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Приготовление и/или продажа пищи, готовой к употреблению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567483.639 567482.157 567484.160 567485.641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3186266.439 3186265.755 3186267.853 3186264.342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663D1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Клименко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, 192, рядом с магазином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Альянс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Палатка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Приготовление и/или продажа пищи, готовой к употреблению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568783.437 568782.548 568779.871 568780.760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3184262.591 3184260.759 3184263.890 3184262.058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53</w:t>
            </w:r>
            <w:r w:rsidR="00AC18CC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Кирзавод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Павильон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Продовольственные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562224.751 562223.135 562222.484 562224.100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3184083.490 3184082.571 3184083.716 3184084.635</w:t>
            </w:r>
          </w:p>
        </w:tc>
      </w:tr>
      <w:tr w:rsidR="00AC18CC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8CC" w:rsidRPr="00204AFE" w:rsidRDefault="00AC18CC" w:rsidP="00663D1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>5</w:t>
            </w:r>
            <w:r w:rsidR="00663D14">
              <w:rPr>
                <w:rFonts w:ascii="Times New Roman" w:hAnsi="Times New Roman" w:cs="Times New Roman"/>
                <w:color w:val="000000"/>
              </w:rPr>
              <w:t>4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Клименко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>, 22, рядом со зданием автостанции, справа от центрального входа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Приготовление и/или продажа пищи, готовой к употреблению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566515.284 566514.342 566512.159 566513.102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8CC" w:rsidRPr="00204AFE" w:rsidRDefault="00AC18CC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3185370.655 3185367.425 3185368.298 3185369.782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55.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пересечение улиц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Проминского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 и Куйбышева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567159.925 567161.298 567157.765 567156.391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3186443.016 3186444.546 3186446.113 3186441.449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пересечение улиц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Проминского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 и Куйбышева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567159.925 567161.298 567157.765 567156.391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3186443.016 3186444.546 3186446.113 3186441.449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57.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Клименко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, 192, рядом с магазином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Альянс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568783.437 568782.548 568779.871 568780.760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3184262.591 3184260.759 3184263.890 3184262.058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Клименко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, 192, рядом с магазином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Альянс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568783.437 568782.548 568779.871 568780.760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3184262.591 3184260.759 3184263.890 3184262.058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59.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Калинина, 88, рядом с территорией ОГБУЗ </w:t>
            </w:r>
            <w:r>
              <w:rPr>
                <w:rFonts w:ascii="Times New Roman" w:hAnsi="Times New Roman" w:cs="Times New Roman"/>
                <w:color w:val="000000"/>
              </w:rPr>
              <w:t>"З</w:t>
            </w:r>
            <w:r w:rsidRPr="00204AFE">
              <w:rPr>
                <w:rFonts w:ascii="Times New Roman" w:hAnsi="Times New Roman" w:cs="Times New Roman"/>
                <w:color w:val="000000"/>
              </w:rPr>
              <w:t>ГБ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563300.633 563301.454 563300.506 563299.684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3185079.607 3185081.013 3185081.438 3185079.181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60.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Калинина, 88, рядом с территорией ОГБУЗ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ЗГБ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563300.633 563301.454 563300.506 563299.684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3185079.607 3185081.013 3185081.438 3185079.181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61.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Пересечение улиц Октябрьская и Тургенева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566580.461 566581.538 566579.409 566578.332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3184947.751 3184950.108 3184948.724 3184951.081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62.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Пересечение улиц Октябрьская и Тургенева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566580.461 566581.538 566579.409 566578.332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3184947.751 3184950.108 3184948.724 3184951.081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63.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микрорайон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Ангарский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10, напротив магазина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Хлеб-Соль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565986.399 565984.514 565985.597 565987.482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3183682.934 3183680.918 3183683.674 3183680.178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64.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микрорайон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Ангарский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10, напротив магазина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Хлеб-Соль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565986.399 565984.514 565985.597 565987.482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3183682.934 3183680.918 3183683.674 3183680.178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65.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ул. Московский тракт, в районе дома № 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568890.318 568892.944 568891.513 568888.887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3185939.784 3185940.547 3185942.141 3185938.190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66.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ул. Московский тракт, в районе дома № 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568890.318 568892.944 568891.513 </w:t>
            </w: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>568888.887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 xml:space="preserve">3185939.784 3185940.547 3185942.141 </w:t>
            </w: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>3185938.190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>67.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Лазо, 27, напротив </w:t>
            </w:r>
            <w:r w:rsidRPr="00204AFE">
              <w:rPr>
                <w:rFonts w:ascii="Times New Roman" w:hAnsi="Times New Roman" w:cs="Times New Roman"/>
                <w:color w:val="212121"/>
              </w:rPr>
              <w:t xml:space="preserve">магазина </w:t>
            </w:r>
            <w:r>
              <w:rPr>
                <w:rFonts w:ascii="Times New Roman" w:hAnsi="Times New Roman" w:cs="Times New Roman"/>
                <w:color w:val="212121"/>
              </w:rPr>
              <w:t>"</w:t>
            </w:r>
            <w:r w:rsidRPr="00204AFE">
              <w:rPr>
                <w:rFonts w:ascii="Times New Roman" w:hAnsi="Times New Roman" w:cs="Times New Roman"/>
                <w:color w:val="212121"/>
              </w:rPr>
              <w:t>Маяк</w:t>
            </w:r>
            <w:r>
              <w:rPr>
                <w:rFonts w:ascii="Times New Roman" w:hAnsi="Times New Roman" w:cs="Times New Roman"/>
                <w:color w:val="212121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567421.559 567422.502 567416.825 567415.883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3185567.380 3185567.466 3185569.736 3185565.109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68.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Лазо, 27, напротив </w:t>
            </w:r>
            <w:r w:rsidRPr="00204AFE">
              <w:rPr>
                <w:rFonts w:ascii="Times New Roman" w:hAnsi="Times New Roman" w:cs="Times New Roman"/>
                <w:color w:val="212121"/>
              </w:rPr>
              <w:t xml:space="preserve">магазина </w:t>
            </w:r>
            <w:r>
              <w:rPr>
                <w:rFonts w:ascii="Times New Roman" w:hAnsi="Times New Roman" w:cs="Times New Roman"/>
                <w:color w:val="212121"/>
              </w:rPr>
              <w:t>"</w:t>
            </w:r>
            <w:r w:rsidRPr="00204AFE">
              <w:rPr>
                <w:rFonts w:ascii="Times New Roman" w:hAnsi="Times New Roman" w:cs="Times New Roman"/>
                <w:color w:val="212121"/>
              </w:rPr>
              <w:t>Маяк</w:t>
            </w:r>
            <w:r>
              <w:rPr>
                <w:rFonts w:ascii="Times New Roman" w:hAnsi="Times New Roman" w:cs="Times New Roman"/>
                <w:color w:val="212121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567421.559 567422.502 567416.825 567415.883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3185567.380 3185567.466 3185569.736 3185565.109</w:t>
            </w:r>
          </w:p>
        </w:tc>
      </w:tr>
      <w:tr w:rsidR="00834226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4226" w:rsidRPr="00A20374" w:rsidRDefault="00834226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0374">
              <w:rPr>
                <w:rFonts w:ascii="Times New Roman" w:hAnsi="Times New Roman" w:cs="Times New Roman"/>
                <w:color w:val="000000"/>
              </w:rPr>
              <w:t>69.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4226" w:rsidRPr="00A20374" w:rsidRDefault="00834226" w:rsidP="0083422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0374">
              <w:rPr>
                <w:rFonts w:ascii="Times New Roman" w:hAnsi="Times New Roman" w:cs="Times New Roman"/>
                <w:color w:val="000000"/>
              </w:rPr>
              <w:t>ул. Октябрьская, 83,</w:t>
            </w:r>
            <w:r w:rsidR="00A20374" w:rsidRPr="00A2037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20374">
              <w:rPr>
                <w:rFonts w:ascii="Times New Roman" w:hAnsi="Times New Roman" w:cs="Times New Roman"/>
                <w:color w:val="000000"/>
              </w:rPr>
              <w:t>рядом с торговым центром "</w:t>
            </w:r>
            <w:proofErr w:type="spellStart"/>
            <w:r w:rsidRPr="00A20374">
              <w:rPr>
                <w:rFonts w:ascii="Times New Roman" w:hAnsi="Times New Roman" w:cs="Times New Roman"/>
                <w:color w:val="000000"/>
              </w:rPr>
              <w:t>Эй-Би</w:t>
            </w:r>
            <w:proofErr w:type="spellEnd"/>
            <w:r w:rsidRPr="00A20374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4226" w:rsidRPr="00A20374" w:rsidRDefault="00834226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0374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4226" w:rsidRPr="00204AFE" w:rsidRDefault="00834226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4226" w:rsidRPr="005B6EF9" w:rsidRDefault="00834226" w:rsidP="00A20374">
            <w:pPr>
              <w:jc w:val="center"/>
              <w:rPr>
                <w:rFonts w:ascii="Times New Roman" w:hAnsi="Times New Roman" w:cs="Times New Roman"/>
              </w:rPr>
            </w:pPr>
            <w:r w:rsidRPr="005B6EF9">
              <w:rPr>
                <w:rFonts w:ascii="Times New Roman" w:hAnsi="Times New Roman" w:cs="Times New Roman"/>
              </w:rPr>
              <w:t>566646.241</w:t>
            </w:r>
          </w:p>
          <w:p w:rsidR="00834226" w:rsidRPr="005B6EF9" w:rsidRDefault="00834226" w:rsidP="00A20374">
            <w:pPr>
              <w:jc w:val="center"/>
              <w:rPr>
                <w:rFonts w:ascii="Times New Roman" w:hAnsi="Times New Roman" w:cs="Times New Roman"/>
              </w:rPr>
            </w:pPr>
            <w:r w:rsidRPr="005B6EF9">
              <w:rPr>
                <w:rFonts w:ascii="Times New Roman" w:hAnsi="Times New Roman" w:cs="Times New Roman"/>
              </w:rPr>
              <w:t>566647.309</w:t>
            </w:r>
          </w:p>
          <w:p w:rsidR="00834226" w:rsidRPr="005B6EF9" w:rsidRDefault="00834226" w:rsidP="00A20374">
            <w:pPr>
              <w:jc w:val="center"/>
              <w:rPr>
                <w:rFonts w:ascii="Times New Roman" w:hAnsi="Times New Roman" w:cs="Times New Roman"/>
              </w:rPr>
            </w:pPr>
            <w:r w:rsidRPr="005B6EF9">
              <w:rPr>
                <w:rFonts w:ascii="Times New Roman" w:hAnsi="Times New Roman" w:cs="Times New Roman"/>
              </w:rPr>
              <w:t>566644.768</w:t>
            </w:r>
          </w:p>
          <w:p w:rsidR="00834226" w:rsidRPr="00204AFE" w:rsidRDefault="00834226" w:rsidP="00A2037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</w:rPr>
              <w:t>566643.828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4226" w:rsidRPr="005B6EF9" w:rsidRDefault="00834226" w:rsidP="00A20374">
            <w:pPr>
              <w:jc w:val="center"/>
              <w:rPr>
                <w:rFonts w:ascii="Times New Roman" w:hAnsi="Times New Roman" w:cs="Times New Roman"/>
              </w:rPr>
            </w:pPr>
            <w:r w:rsidRPr="005B6EF9">
              <w:rPr>
                <w:rFonts w:ascii="Times New Roman" w:hAnsi="Times New Roman" w:cs="Times New Roman"/>
              </w:rPr>
              <w:t>3184890.775</w:t>
            </w:r>
          </w:p>
          <w:p w:rsidR="00834226" w:rsidRPr="005B6EF9" w:rsidRDefault="00834226" w:rsidP="00A20374">
            <w:pPr>
              <w:jc w:val="center"/>
              <w:rPr>
                <w:rFonts w:ascii="Times New Roman" w:hAnsi="Times New Roman" w:cs="Times New Roman"/>
              </w:rPr>
            </w:pPr>
            <w:r w:rsidRPr="005B6EF9">
              <w:rPr>
                <w:rFonts w:ascii="Times New Roman" w:hAnsi="Times New Roman" w:cs="Times New Roman"/>
              </w:rPr>
              <w:t>3184892.782</w:t>
            </w:r>
          </w:p>
          <w:p w:rsidR="00834226" w:rsidRPr="005B6EF9" w:rsidRDefault="00834226" w:rsidP="00A20374">
            <w:pPr>
              <w:jc w:val="center"/>
              <w:rPr>
                <w:rFonts w:ascii="Times New Roman" w:hAnsi="Times New Roman" w:cs="Times New Roman"/>
              </w:rPr>
            </w:pPr>
            <w:r w:rsidRPr="005B6EF9">
              <w:rPr>
                <w:rFonts w:ascii="Times New Roman" w:hAnsi="Times New Roman" w:cs="Times New Roman"/>
              </w:rPr>
              <w:t>3184893.957</w:t>
            </w:r>
          </w:p>
          <w:p w:rsidR="00834226" w:rsidRPr="00204AFE" w:rsidRDefault="00834226" w:rsidP="00A2037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</w:rPr>
              <w:t>3184892.035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A2037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70</w:t>
            </w:r>
            <w:r w:rsidR="00663D14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Тургенева, 14 , рядом с магазином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Элит"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566589.618 566590.466 566589.594 566588.745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3184877.042 3184878.535 3184878.927 3184876.650</w:t>
            </w:r>
          </w:p>
        </w:tc>
      </w:tr>
      <w:tr w:rsidR="00A2037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374" w:rsidRDefault="00A2037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71.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374" w:rsidRPr="00204AFE" w:rsidRDefault="00A20374" w:rsidP="00A2037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Октябрьская, 68, рядом с магазином "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Добродом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374" w:rsidRPr="00204AFE" w:rsidRDefault="00A2037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20374" w:rsidRPr="00204AFE" w:rsidRDefault="00A20374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20374" w:rsidRPr="005B45D9" w:rsidRDefault="005B45D9" w:rsidP="005B45D9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 New Roman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566510.784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br/>
              <w:t xml:space="preserve">566509.396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br/>
              <w:t xml:space="preserve">566504.591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br/>
              <w:t xml:space="preserve">566505.659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20374" w:rsidRPr="00204AFE" w:rsidRDefault="005B45D9" w:rsidP="005B45D9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3184986.440</w:t>
            </w:r>
            <w:r w:rsidRPr="00B110AD">
              <w:rPr>
                <w:rFonts w:ascii="Times" w:hAnsi="Times" w:cs="Times"/>
                <w:color w:val="000000"/>
              </w:rPr>
              <w:br/>
              <w:t>3184983.024</w:t>
            </w:r>
            <w:r w:rsidRPr="00B110AD">
              <w:rPr>
                <w:rFonts w:ascii="Times" w:hAnsi="Times" w:cs="Times"/>
                <w:color w:val="000000"/>
              </w:rPr>
              <w:br/>
              <w:t>3184985.266</w:t>
            </w:r>
            <w:r w:rsidRPr="00B110AD">
              <w:rPr>
                <w:rFonts w:ascii="Times" w:hAnsi="Times" w:cs="Times"/>
                <w:color w:val="000000"/>
              </w:rPr>
              <w:br/>
              <w:t>3184988.469</w:t>
            </w:r>
          </w:p>
        </w:tc>
      </w:tr>
      <w:tr w:rsidR="005B45D9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5D9" w:rsidRDefault="005B45D9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72.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5D9" w:rsidRPr="00204AFE" w:rsidRDefault="005B45D9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Октябрьская, 68, рядом с магазином "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Добродом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5D9" w:rsidRPr="00204AFE" w:rsidRDefault="005B45D9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B45D9" w:rsidRPr="00204AFE" w:rsidRDefault="005B45D9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B45D9" w:rsidRPr="005B45D9" w:rsidRDefault="005B45D9" w:rsidP="0014314F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="Times New Roman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 xml:space="preserve">566510.784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br/>
              <w:t xml:space="preserve">566509.396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br/>
              <w:t xml:space="preserve">566504.591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  <w:r w:rsidRPr="00B110AD">
              <w:rPr>
                <w:rFonts w:ascii="Times" w:hAnsi="Times" w:cs="Times"/>
                <w:color w:val="000000"/>
              </w:rPr>
              <w:br/>
              <w:t xml:space="preserve">566505.659 </w:t>
            </w:r>
            <w:r>
              <w:rPr>
                <w:rFonts w:asciiTheme="minorHAnsi" w:hAnsiTheme="minorHAnsi" w:cs="Times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B45D9" w:rsidRPr="00204AFE" w:rsidRDefault="005B45D9" w:rsidP="0014314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10AD">
              <w:rPr>
                <w:rFonts w:ascii="Times" w:hAnsi="Times" w:cs="Times"/>
                <w:color w:val="000000"/>
              </w:rPr>
              <w:t>3184986.440</w:t>
            </w:r>
            <w:r w:rsidRPr="00B110AD">
              <w:rPr>
                <w:rFonts w:ascii="Times" w:hAnsi="Times" w:cs="Times"/>
                <w:color w:val="000000"/>
              </w:rPr>
              <w:br/>
              <w:t>3184983.024</w:t>
            </w:r>
            <w:r w:rsidRPr="00B110AD">
              <w:rPr>
                <w:rFonts w:ascii="Times" w:hAnsi="Times" w:cs="Times"/>
                <w:color w:val="000000"/>
              </w:rPr>
              <w:br/>
              <w:t>3184985.266</w:t>
            </w:r>
            <w:r w:rsidRPr="00B110AD">
              <w:rPr>
                <w:rFonts w:ascii="Times" w:hAnsi="Times" w:cs="Times"/>
                <w:color w:val="000000"/>
              </w:rPr>
              <w:br/>
              <w:t>3184988.469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0639F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7</w:t>
            </w:r>
            <w:r w:rsidR="000639F3">
              <w:rPr>
                <w:rFonts w:ascii="Times New Roman" w:hAnsi="Times New Roman" w:cs="Times New Roman"/>
                <w:color w:val="000000"/>
              </w:rPr>
              <w:t>3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0639F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Ленина, 1, рядом с </w:t>
            </w:r>
            <w:r w:rsidR="000639F3">
              <w:rPr>
                <w:rFonts w:ascii="Times New Roman" w:hAnsi="Times New Roman" w:cs="Times New Roman"/>
                <w:color w:val="000000"/>
              </w:rPr>
              <w:t>ТЦ "Комфорт</w:t>
            </w:r>
            <w:r w:rsidRPr="00204AFE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Живые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566473.525 566471.829 566470.500 566472.197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3185278.293 3185282.036 3185279.047 3185281.282</w:t>
            </w:r>
          </w:p>
        </w:tc>
      </w:tr>
      <w:tr w:rsidR="000639F3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9F3" w:rsidRPr="00204AFE" w:rsidRDefault="000639F3" w:rsidP="000639F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74.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39F3" w:rsidRPr="00204AFE" w:rsidRDefault="000639F3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Октябрьская, 72а, рядом с магазином "Экономка"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39F3" w:rsidRPr="00204AFE" w:rsidRDefault="000639F3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Лоток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39F3" w:rsidRPr="00204AFE" w:rsidRDefault="000639F3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Искусственные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639F3" w:rsidRPr="005B6EF9" w:rsidRDefault="000639F3" w:rsidP="000639F3">
            <w:pPr>
              <w:jc w:val="center"/>
              <w:rPr>
                <w:rFonts w:ascii="Times New Roman" w:hAnsi="Times New Roman" w:cs="Times New Roman"/>
              </w:rPr>
            </w:pPr>
            <w:r w:rsidRPr="005B6EF9">
              <w:rPr>
                <w:rFonts w:ascii="Times New Roman" w:hAnsi="Times New Roman" w:cs="Times New Roman"/>
              </w:rPr>
              <w:t xml:space="preserve">566687.721  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639F3" w:rsidRPr="005B6EF9" w:rsidRDefault="000639F3" w:rsidP="000639F3">
            <w:pPr>
              <w:jc w:val="center"/>
              <w:rPr>
                <w:rFonts w:ascii="Times New Roman" w:hAnsi="Times New Roman" w:cs="Times New Roman"/>
              </w:rPr>
            </w:pPr>
            <w:r w:rsidRPr="005B6EF9">
              <w:rPr>
                <w:rFonts w:ascii="Times New Roman" w:hAnsi="Times New Roman" w:cs="Times New Roman"/>
              </w:rPr>
              <w:t xml:space="preserve">566688.789  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639F3" w:rsidRPr="005B6EF9" w:rsidRDefault="000639F3" w:rsidP="000639F3">
            <w:pPr>
              <w:jc w:val="center"/>
              <w:rPr>
                <w:rFonts w:ascii="Times New Roman" w:hAnsi="Times New Roman" w:cs="Times New Roman"/>
              </w:rPr>
            </w:pPr>
            <w:r w:rsidRPr="005B6EF9">
              <w:rPr>
                <w:rFonts w:ascii="Times New Roman" w:hAnsi="Times New Roman" w:cs="Times New Roman"/>
              </w:rPr>
              <w:t xml:space="preserve">566686.248  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639F3" w:rsidRPr="00204AFE" w:rsidRDefault="000639F3" w:rsidP="000639F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</w:rPr>
              <w:t xml:space="preserve">566685.308  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639F3" w:rsidRPr="00204AFE" w:rsidRDefault="000639F3" w:rsidP="000639F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6EF9">
              <w:rPr>
                <w:rFonts w:ascii="Times New Roman" w:hAnsi="Times New Roman" w:cs="Times New Roman"/>
              </w:rPr>
              <w:t>3184899.7443184901.7513184902.9263184901.004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0639F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7</w:t>
            </w:r>
            <w:r w:rsidR="000639F3">
              <w:rPr>
                <w:rFonts w:ascii="Times New Roman" w:hAnsi="Times New Roman" w:cs="Times New Roman"/>
                <w:color w:val="000000"/>
              </w:rPr>
              <w:t>5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ул. Лазо, 27, рядом с магазином "Маяк"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Живые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567421.559 567422.502 567416.825 567415.883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3185567.380 3185567.466 3185569.736 3185565.109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F577F3" w:rsidRDefault="00663D14" w:rsidP="000639F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77F3">
              <w:rPr>
                <w:rFonts w:ascii="Times New Roman" w:hAnsi="Times New Roman" w:cs="Times New Roman"/>
                <w:color w:val="000000"/>
              </w:rPr>
              <w:t>7</w:t>
            </w:r>
            <w:r w:rsidR="000639F3" w:rsidRPr="00F577F3">
              <w:rPr>
                <w:rFonts w:ascii="Times New Roman" w:hAnsi="Times New Roman" w:cs="Times New Roman"/>
                <w:color w:val="000000"/>
              </w:rPr>
              <w:t>6</w:t>
            </w:r>
            <w:r w:rsidRPr="00F577F3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F577F3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77F3">
              <w:rPr>
                <w:rFonts w:ascii="Times New Roman" w:hAnsi="Times New Roman" w:cs="Times New Roman"/>
                <w:color w:val="000000"/>
              </w:rPr>
              <w:t>ул. Московский тракт, в районе дома № 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F577F3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77F3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Живые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568890.318 568892.944 568891.513 568888.887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3185939.784 3185940.547 3185942.141 3185938.190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F577F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7</w:t>
            </w:r>
            <w:r w:rsidR="00F577F3">
              <w:rPr>
                <w:rFonts w:ascii="Times New Roman" w:hAnsi="Times New Roman" w:cs="Times New Roman"/>
                <w:color w:val="000000"/>
              </w:rPr>
              <w:t>7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Пересечение улиц Октябрьская и Тургенева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Живые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566580.461 566581.538 566579.409 566578.332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3184947.751 3184950.108 3184948.724 3184951.081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F577F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7</w:t>
            </w:r>
            <w:r w:rsidR="00F577F3">
              <w:rPr>
                <w:rFonts w:ascii="Times New Roman" w:hAnsi="Times New Roman" w:cs="Times New Roman"/>
                <w:color w:val="000000"/>
              </w:rPr>
              <w:t>8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ул. Тургенева, 14 , рядом с магазином "Элит"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Живые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566589.618 566590.466 566589.594 566588.745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3184877.042 3184878.535 3184878.927 3184876.650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F577F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7</w:t>
            </w:r>
            <w:r w:rsidR="00F577F3">
              <w:rPr>
                <w:rFonts w:ascii="Times New Roman" w:hAnsi="Times New Roman" w:cs="Times New Roman"/>
                <w:color w:val="000000"/>
              </w:rPr>
              <w:t>9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м-н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 "Ангарский", 10 (напротив магазина "Хлеб-Соль")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Живые цветы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565986.399 565984.514 565985.597 </w:t>
            </w: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>565987.482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 xml:space="preserve">3183682.934 3183680.918 3183683.674 </w:t>
            </w: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>3183680.178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F577F3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80</w:t>
            </w:r>
            <w:r w:rsidR="00663D14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микрорайон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Ангарский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10, напротив магазина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Хлеб-Соль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Хвойные породы деревьев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565986.440 565989.110 565987.508 565984.732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3183688.127 3183686.846 3183683.323 3183684.284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F577F3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81</w:t>
            </w:r>
            <w:r w:rsidR="00663D14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микрорайон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Ангарский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, 10, напротив магазина 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  <w:r w:rsidRPr="00204AFE">
              <w:rPr>
                <w:rFonts w:ascii="Times New Roman" w:hAnsi="Times New Roman" w:cs="Times New Roman"/>
                <w:color w:val="000000"/>
              </w:rPr>
              <w:t>Хлеб-Соль</w:t>
            </w:r>
            <w:r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Хвойные породы деревьев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565986.440 565989.110 565987.508 565984.732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3183688.127 3183686.846 3183683.323 3183684.284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F577F3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82</w:t>
            </w:r>
            <w:r w:rsidR="00663D14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Лазо, 27, напротив </w:t>
            </w:r>
            <w:r w:rsidRPr="00204AFE">
              <w:rPr>
                <w:rFonts w:ascii="Times New Roman" w:hAnsi="Times New Roman" w:cs="Times New Roman"/>
                <w:color w:val="212121"/>
              </w:rPr>
              <w:t xml:space="preserve">магазина </w:t>
            </w:r>
            <w:r>
              <w:rPr>
                <w:rFonts w:ascii="Times New Roman" w:hAnsi="Times New Roman" w:cs="Times New Roman"/>
                <w:color w:val="212121"/>
              </w:rPr>
              <w:t>"</w:t>
            </w:r>
            <w:r w:rsidRPr="00204AFE">
              <w:rPr>
                <w:rFonts w:ascii="Times New Roman" w:hAnsi="Times New Roman" w:cs="Times New Roman"/>
                <w:color w:val="212121"/>
              </w:rPr>
              <w:t>Маяк</w:t>
            </w:r>
            <w:r>
              <w:rPr>
                <w:rFonts w:ascii="Times New Roman" w:hAnsi="Times New Roman" w:cs="Times New Roman"/>
                <w:color w:val="212121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Хвойные породы деревьев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567370253 567368.031 567369.166 567371.388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3185562.281 3185563.493 3185565.574 3185564.362 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F577F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8</w:t>
            </w:r>
            <w:r w:rsidR="00F577F3">
              <w:rPr>
                <w:rFonts w:ascii="Times New Roman" w:hAnsi="Times New Roman" w:cs="Times New Roman"/>
                <w:color w:val="000000"/>
              </w:rPr>
              <w:t>3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Лазо, 27, напротив </w:t>
            </w:r>
            <w:r w:rsidRPr="00204AFE">
              <w:rPr>
                <w:rFonts w:ascii="Times New Roman" w:hAnsi="Times New Roman" w:cs="Times New Roman"/>
                <w:color w:val="212121"/>
              </w:rPr>
              <w:t xml:space="preserve">магазина </w:t>
            </w:r>
            <w:r>
              <w:rPr>
                <w:rFonts w:ascii="Times New Roman" w:hAnsi="Times New Roman" w:cs="Times New Roman"/>
                <w:color w:val="212121"/>
              </w:rPr>
              <w:t>"</w:t>
            </w:r>
            <w:r w:rsidRPr="00204AFE">
              <w:rPr>
                <w:rFonts w:ascii="Times New Roman" w:hAnsi="Times New Roman" w:cs="Times New Roman"/>
                <w:color w:val="212121"/>
              </w:rPr>
              <w:t>Маяк</w:t>
            </w:r>
            <w:r>
              <w:rPr>
                <w:rFonts w:ascii="Times New Roman" w:hAnsi="Times New Roman" w:cs="Times New Roman"/>
                <w:color w:val="212121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Лоток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Хвойные породы деревьев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567370253 567368.031 567369.166 567371.388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3185562.281 3185563.493 3185565.574 3185564.362 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F577F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8</w:t>
            </w:r>
            <w:r w:rsidR="00F577F3">
              <w:rPr>
                <w:rFonts w:ascii="Times New Roman" w:hAnsi="Times New Roman" w:cs="Times New Roman"/>
                <w:color w:val="000000"/>
              </w:rPr>
              <w:t>4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ул. Максима Горького, 1/1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Приготовление и/или продажа пищи, готовой к употреблению, мороженое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566769.806 566764.040 566769.165 566769.592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3185383.301 3185386.077 3185387.786 3185383.301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F577F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8</w:t>
            </w:r>
            <w:r w:rsidR="00F577F3">
              <w:rPr>
                <w:rFonts w:ascii="Times New Roman" w:hAnsi="Times New Roman" w:cs="Times New Roman"/>
                <w:color w:val="000000"/>
              </w:rPr>
              <w:t>5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Тургенева, 1/1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Приготовление и/или продажа пищи, готовой к употреблению, мороженое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566752.936 566755.285 566747.171 566744.181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3185281.657 3185286.996 3185291.053 3185285.928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F577F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8</w:t>
            </w:r>
            <w:r w:rsidR="00F577F3">
              <w:rPr>
                <w:rFonts w:ascii="Times New Roman" w:hAnsi="Times New Roman" w:cs="Times New Roman"/>
                <w:color w:val="000000"/>
              </w:rPr>
              <w:t>6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пер. Коммунальный, 1/1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Приготовление и/или продажа пищи, готовой к употреблению, мороженое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566608.584 566613.923 566603.886 566598.334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3185414.905 3185426.650 3185430.493 3185417.681 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F577F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8</w:t>
            </w:r>
            <w:r w:rsidR="00F577F3">
              <w:rPr>
                <w:rFonts w:ascii="Times New Roman" w:hAnsi="Times New Roman" w:cs="Times New Roman"/>
                <w:color w:val="000000"/>
              </w:rPr>
              <w:t>7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пер. Коммунальный, 1/3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Квас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566620.756 566622.891 566618.193 566616.485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3185443.733 3185448.217 3185450.139 3185445.868 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D14" w:rsidRPr="00204AFE" w:rsidRDefault="00663D14" w:rsidP="004905F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8</w:t>
            </w:r>
            <w:r w:rsidR="004905F7">
              <w:rPr>
                <w:rFonts w:ascii="Times New Roman" w:hAnsi="Times New Roman" w:cs="Times New Roman"/>
                <w:color w:val="000000"/>
              </w:rPr>
              <w:t>8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4905F7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М. Горького, 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Продовольственные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566663.677    566671.792 566660.047 566655.990 566641.469 566637.412 566663.464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3185382.234 3185402.306 3185406.577 3185396.754 3185403.374 3185393.551 3185382.447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3D14" w:rsidRPr="00204AFE" w:rsidRDefault="004905F7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</w:t>
            </w:r>
            <w:r w:rsidR="00663D14"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ул. Ленина, 5,  здание администрации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Торговый автомат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Кофе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566362.588 566380.952 566365.791 566347.640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3185115.951 3185155.456 3185162.503 3185121.717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3D14" w:rsidRPr="00204AFE" w:rsidRDefault="00663D14" w:rsidP="004905F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9</w:t>
            </w:r>
            <w:r w:rsidR="004905F7">
              <w:rPr>
                <w:rFonts w:ascii="Times New Roman" w:hAnsi="Times New Roman" w:cs="Times New Roman"/>
                <w:color w:val="000000"/>
              </w:rPr>
              <w:t>0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ул. Ленина, 6, здание КДЦ "Россия"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Торговый автомат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Кофе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566507.154 566515.482 </w:t>
            </w: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>566472.774 566464.873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 xml:space="preserve">3185070.041 3185087.337 </w:t>
            </w: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>3185107.623 3185088.832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3D14" w:rsidRPr="00204AFE" w:rsidRDefault="00663D14" w:rsidP="004905F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lastRenderedPageBreak/>
              <w:t>9</w:t>
            </w:r>
            <w:r w:rsidR="004905F7">
              <w:rPr>
                <w:rFonts w:ascii="Times New Roman" w:hAnsi="Times New Roman" w:cs="Times New Roman"/>
                <w:color w:val="000000"/>
              </w:rPr>
              <w:t>1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микрорайон "Ангарский", 17а  здание ДК "Горизонт"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Торговый автомат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Кофе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565762.759 565778.988 565756.993 565740.124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3183689.515 3183725.390 3183735.426 3183700.192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3D14" w:rsidRPr="00204AFE" w:rsidRDefault="00663D14" w:rsidP="005B45D9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9</w:t>
            </w:r>
            <w:r w:rsidR="005B45D9">
              <w:rPr>
                <w:rFonts w:ascii="Times New Roman" w:hAnsi="Times New Roman" w:cs="Times New Roman"/>
                <w:color w:val="000000"/>
              </w:rPr>
              <w:t>2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5B45D9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ул. Лазо, 20, </w:t>
            </w:r>
            <w:r w:rsidR="005B45D9">
              <w:rPr>
                <w:rFonts w:ascii="Times New Roman" w:hAnsi="Times New Roman" w:cs="Times New Roman"/>
                <w:color w:val="000000"/>
              </w:rPr>
              <w:t>МБУ "Молодежный центр</w:t>
            </w:r>
            <w:r w:rsidRPr="00204AFE">
              <w:rPr>
                <w:rFonts w:ascii="Times New Roman" w:hAnsi="Times New Roman" w:cs="Times New Roman"/>
                <w:color w:val="000000"/>
              </w:rPr>
              <w:t xml:space="preserve"> им. А.Н. 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Гринчика</w:t>
            </w:r>
            <w:proofErr w:type="spellEnd"/>
            <w:r w:rsidR="00077D5F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Торговый автомат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Кофе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567031.390 567049.968 567018.151 567000.000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3185755.926 3185796.071 3185812.727 3185770.873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3D14" w:rsidRPr="00204AFE" w:rsidRDefault="00663D14" w:rsidP="005B45D9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9</w:t>
            </w:r>
            <w:r w:rsidR="005B45D9">
              <w:rPr>
                <w:rFonts w:ascii="Times New Roman" w:hAnsi="Times New Roman" w:cs="Times New Roman"/>
                <w:color w:val="000000"/>
              </w:rPr>
              <w:t>3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ул. Ленина, 4   МБОУ ДО "</w:t>
            </w:r>
            <w:proofErr w:type="spellStart"/>
            <w:r w:rsidRPr="00204AFE">
              <w:rPr>
                <w:rFonts w:ascii="Times New Roman" w:hAnsi="Times New Roman" w:cs="Times New Roman"/>
                <w:color w:val="000000"/>
              </w:rPr>
              <w:t>Зиминская</w:t>
            </w:r>
            <w:proofErr w:type="spellEnd"/>
            <w:r w:rsidRPr="00204AFE">
              <w:rPr>
                <w:rFonts w:ascii="Times New Roman" w:hAnsi="Times New Roman" w:cs="Times New Roman"/>
                <w:color w:val="000000"/>
              </w:rPr>
              <w:t xml:space="preserve"> детская музыкальная школа"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Торговый автомат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Кофе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566521.247 566539.398 566526.372 566507.367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3185161.649 3185200.940 3185207.773 3185166.987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3D14" w:rsidRPr="00204AFE" w:rsidRDefault="00663D14" w:rsidP="005B45D9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9</w:t>
            </w:r>
            <w:r w:rsidR="005B45D9">
              <w:rPr>
                <w:rFonts w:ascii="Times New Roman" w:hAnsi="Times New Roman" w:cs="Times New Roman"/>
                <w:color w:val="000000"/>
              </w:rPr>
              <w:t>4</w:t>
            </w:r>
            <w:r w:rsidRPr="00204AF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ул. Октябрьская, 87     МБУК "Централизованная библиотечная система"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Торговый автомат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 xml:space="preserve">Кофе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566774.717 566785.394 566767.457 566757.634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3184801.836 3184826.393 3184834.081 3184809.951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ВСЕГО: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5B45D9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1</w:t>
            </w:r>
            <w:r w:rsidR="005B45D9">
              <w:rPr>
                <w:rFonts w:ascii="Times New Roman" w:hAnsi="Times New Roman" w:cs="Times New Roman"/>
                <w:color w:val="000000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663D14" w:rsidRPr="00204AFE" w:rsidTr="0014314F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из них для субъектов МСП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5B45D9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9</w:t>
            </w:r>
            <w:r w:rsidR="005B45D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D14" w:rsidRPr="00204AFE" w:rsidRDefault="00663D14" w:rsidP="004C7A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4A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</w:tbl>
    <w:p w:rsidR="00AC18CC" w:rsidRDefault="00C06AC2" w:rsidP="00AC18CC">
      <w:pPr>
        <w:pStyle w:val="Con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".</w:t>
      </w:r>
    </w:p>
    <w:p w:rsidR="00C06AC2" w:rsidRPr="00A53CF9" w:rsidRDefault="00C06AC2" w:rsidP="00AC18CC">
      <w:pPr>
        <w:pStyle w:val="ConsNonformat"/>
        <w:widowControl/>
        <w:rPr>
          <w:rFonts w:ascii="Times New Roman" w:hAnsi="Times New Roman" w:cs="Times New Roman"/>
          <w:sz w:val="24"/>
          <w:szCs w:val="24"/>
        </w:rPr>
      </w:pPr>
    </w:p>
    <w:p w:rsidR="00AC18CC" w:rsidRDefault="00AC18CC" w:rsidP="00AC18CC">
      <w:pPr>
        <w:pStyle w:val="ConsNonformat"/>
        <w:widowControl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Потапова Светлана Николаевна</w:t>
      </w:r>
    </w:p>
    <w:p w:rsidR="00AC18CC" w:rsidRDefault="00AC18CC" w:rsidP="00564762">
      <w:pPr>
        <w:pStyle w:val="ConsNonformat"/>
        <w:widowControl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(39554) 3-12-08</w:t>
      </w:r>
    </w:p>
    <w:p w:rsidR="00C06AC2" w:rsidRDefault="00C06AC2" w:rsidP="00564762">
      <w:pPr>
        <w:pStyle w:val="ConsNonformat"/>
        <w:widowControl/>
        <w:rPr>
          <w:rFonts w:ascii="Times New Roman" w:hAnsi="Times New Roman" w:cs="Times New Roman"/>
          <w:sz w:val="20"/>
          <w:szCs w:val="20"/>
        </w:rPr>
      </w:pPr>
    </w:p>
    <w:p w:rsidR="00C06AC2" w:rsidRPr="00A53CF9" w:rsidRDefault="00C06AC2" w:rsidP="00C06AC2">
      <w:pPr>
        <w:widowControl/>
        <w:autoSpaceDE/>
        <w:autoSpaceDN/>
        <w:adjustRightInd/>
        <w:rPr>
          <w:rFonts w:ascii="Times" w:hAnsi="Times" w:cs="Times New Roman"/>
          <w:color w:val="000000"/>
          <w:sz w:val="20"/>
          <w:szCs w:val="20"/>
        </w:rPr>
      </w:pPr>
      <w:r w:rsidRPr="00A53CF9">
        <w:rPr>
          <w:rFonts w:ascii="Times" w:hAnsi="Times" w:cs="Times New Roman"/>
          <w:color w:val="000000"/>
          <w:sz w:val="20"/>
          <w:szCs w:val="20"/>
        </w:rPr>
        <w:t xml:space="preserve">Мамедова </w:t>
      </w:r>
      <w:proofErr w:type="spellStart"/>
      <w:r w:rsidRPr="00A53CF9">
        <w:rPr>
          <w:rFonts w:ascii="Times" w:hAnsi="Times" w:cs="Times New Roman"/>
          <w:color w:val="000000"/>
          <w:sz w:val="20"/>
          <w:szCs w:val="20"/>
        </w:rPr>
        <w:t>Зенаб</w:t>
      </w:r>
      <w:proofErr w:type="spellEnd"/>
      <w:r w:rsidRPr="00A53CF9">
        <w:rPr>
          <w:rFonts w:ascii="Times" w:hAnsi="Times" w:cs="Times New Roman"/>
          <w:color w:val="000000"/>
          <w:sz w:val="20"/>
          <w:szCs w:val="20"/>
        </w:rPr>
        <w:t xml:space="preserve"> </w:t>
      </w:r>
      <w:proofErr w:type="spellStart"/>
      <w:r w:rsidRPr="00A53CF9">
        <w:rPr>
          <w:rFonts w:ascii="Times" w:hAnsi="Times" w:cs="Times New Roman"/>
          <w:color w:val="000000"/>
          <w:sz w:val="20"/>
          <w:szCs w:val="20"/>
        </w:rPr>
        <w:t>Джабраил</w:t>
      </w:r>
      <w:proofErr w:type="spellEnd"/>
      <w:r w:rsidRPr="00A53CF9">
        <w:rPr>
          <w:rFonts w:ascii="Times" w:hAnsi="Times" w:cs="Times New Roman"/>
          <w:color w:val="000000"/>
          <w:sz w:val="20"/>
          <w:szCs w:val="20"/>
        </w:rPr>
        <w:t xml:space="preserve"> </w:t>
      </w:r>
      <w:proofErr w:type="spellStart"/>
      <w:r w:rsidRPr="00A53CF9">
        <w:rPr>
          <w:rFonts w:ascii="Times" w:hAnsi="Times" w:cs="Times New Roman"/>
          <w:color w:val="000000"/>
          <w:sz w:val="20"/>
          <w:szCs w:val="20"/>
        </w:rPr>
        <w:t>кызы</w:t>
      </w:r>
      <w:proofErr w:type="spellEnd"/>
    </w:p>
    <w:p w:rsidR="00C06AC2" w:rsidRDefault="00C06AC2" w:rsidP="00C06AC2">
      <w:pPr>
        <w:pStyle w:val="ConsNonformat"/>
        <w:widowControl/>
        <w:rPr>
          <w:rFonts w:ascii="Times New Roman" w:hAnsi="Times New Roman" w:cs="Times New Roman"/>
          <w:sz w:val="20"/>
          <w:szCs w:val="20"/>
        </w:rPr>
      </w:pPr>
      <w:r w:rsidRPr="00A53CF9">
        <w:rPr>
          <w:rFonts w:ascii="Times New Roman" w:hAnsi="Times New Roman" w:cs="Times New Roman"/>
          <w:sz w:val="20"/>
          <w:szCs w:val="20"/>
        </w:rPr>
        <w:t>(39554) 3-30-76</w:t>
      </w:r>
    </w:p>
    <w:p w:rsidR="00C06AC2" w:rsidRDefault="00C06AC2" w:rsidP="00564762">
      <w:pPr>
        <w:pStyle w:val="ConsNonformat"/>
        <w:widowControl/>
        <w:rPr>
          <w:rFonts w:ascii="Times New Roman" w:hAnsi="Times New Roman" w:cs="Times New Roman"/>
          <w:sz w:val="24"/>
          <w:szCs w:val="24"/>
        </w:rPr>
      </w:pPr>
    </w:p>
    <w:sectPr w:rsidR="00C06AC2" w:rsidSect="00AC18C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attachedTemplate r:id="rId1"/>
  <w:defaultTabStop w:val="708"/>
  <w:drawingGridHorizontalSpacing w:val="120"/>
  <w:displayHorizontalDrawingGridEvery w:val="2"/>
  <w:characterSpacingControl w:val="doNotCompress"/>
  <w:compat/>
  <w:rsids>
    <w:rsidRoot w:val="00082A16"/>
    <w:rsid w:val="00025AD3"/>
    <w:rsid w:val="00033D1F"/>
    <w:rsid w:val="00036780"/>
    <w:rsid w:val="00040B26"/>
    <w:rsid w:val="000639F3"/>
    <w:rsid w:val="00077D5F"/>
    <w:rsid w:val="00082A16"/>
    <w:rsid w:val="000A19FE"/>
    <w:rsid w:val="000E1E27"/>
    <w:rsid w:val="000E666C"/>
    <w:rsid w:val="0012509E"/>
    <w:rsid w:val="001343D8"/>
    <w:rsid w:val="0014314F"/>
    <w:rsid w:val="001A27F9"/>
    <w:rsid w:val="001C3E00"/>
    <w:rsid w:val="001C6322"/>
    <w:rsid w:val="00225E05"/>
    <w:rsid w:val="002501BB"/>
    <w:rsid w:val="00264D47"/>
    <w:rsid w:val="002B6552"/>
    <w:rsid w:val="002D0B4E"/>
    <w:rsid w:val="00341C1A"/>
    <w:rsid w:val="00352284"/>
    <w:rsid w:val="00362D04"/>
    <w:rsid w:val="00405591"/>
    <w:rsid w:val="0042434B"/>
    <w:rsid w:val="00441A3D"/>
    <w:rsid w:val="004905F7"/>
    <w:rsid w:val="004A4124"/>
    <w:rsid w:val="004B61E7"/>
    <w:rsid w:val="004C0D8C"/>
    <w:rsid w:val="004C27F5"/>
    <w:rsid w:val="004C7AB5"/>
    <w:rsid w:val="004F67A8"/>
    <w:rsid w:val="00541B27"/>
    <w:rsid w:val="005439A9"/>
    <w:rsid w:val="00564762"/>
    <w:rsid w:val="00566AB1"/>
    <w:rsid w:val="005B45D9"/>
    <w:rsid w:val="005B6EF9"/>
    <w:rsid w:val="00663D14"/>
    <w:rsid w:val="00665CB8"/>
    <w:rsid w:val="006847D0"/>
    <w:rsid w:val="00691ED3"/>
    <w:rsid w:val="00693E3E"/>
    <w:rsid w:val="006A7CE1"/>
    <w:rsid w:val="0071638E"/>
    <w:rsid w:val="00781596"/>
    <w:rsid w:val="007C0F8B"/>
    <w:rsid w:val="00834226"/>
    <w:rsid w:val="008370D7"/>
    <w:rsid w:val="00841DCE"/>
    <w:rsid w:val="00871A2D"/>
    <w:rsid w:val="00884D45"/>
    <w:rsid w:val="00940041"/>
    <w:rsid w:val="00945068"/>
    <w:rsid w:val="00990CDF"/>
    <w:rsid w:val="009E3113"/>
    <w:rsid w:val="009F6ED6"/>
    <w:rsid w:val="00A20374"/>
    <w:rsid w:val="00AC18CC"/>
    <w:rsid w:val="00AC2ED9"/>
    <w:rsid w:val="00B27125"/>
    <w:rsid w:val="00B37875"/>
    <w:rsid w:val="00B628D9"/>
    <w:rsid w:val="00B86FE7"/>
    <w:rsid w:val="00B966EB"/>
    <w:rsid w:val="00C06AC2"/>
    <w:rsid w:val="00C17261"/>
    <w:rsid w:val="00C67F36"/>
    <w:rsid w:val="00CC24DD"/>
    <w:rsid w:val="00E724A6"/>
    <w:rsid w:val="00E7790D"/>
    <w:rsid w:val="00E90D79"/>
    <w:rsid w:val="00ED4E72"/>
    <w:rsid w:val="00F372B5"/>
    <w:rsid w:val="00F577F3"/>
    <w:rsid w:val="00F66BA3"/>
    <w:rsid w:val="00FF0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6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C18CC"/>
    <w:pPr>
      <w:keepNext/>
      <w:widowControl/>
      <w:autoSpaceDE/>
      <w:autoSpaceDN/>
      <w:adjustRightInd/>
      <w:jc w:val="center"/>
      <w:outlineLvl w:val="0"/>
    </w:pPr>
    <w:rPr>
      <w:rFonts w:ascii="Times New Roman" w:hAnsi="Times New Roman" w:cs="Times New Roman"/>
      <w:b/>
      <w:bCs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B966E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E66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66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AC18CC"/>
    <w:rPr>
      <w:rFonts w:ascii="Times New Roman" w:eastAsia="Times New Roman" w:hAnsi="Times New Roman" w:cs="Times New Roman"/>
      <w:b/>
      <w:bCs/>
      <w:sz w:val="3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\Rar$DI24.048\&#166;&#1071;&#166;-T&#1041;T&#1042;&#166;-&#166;-&#166;-&#166;-&#166;&#172;&#166;&#166;&#166;-&#166;&#172;&#166;&#166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¦Я¦-TБTВ¦-¦-¦-¦-¦¬¦¦¦-¦¬¦¦.dotx</Template>
  <TotalTime>0</TotalTime>
  <Pages>24</Pages>
  <Words>4803</Words>
  <Characters>27380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Потапова С.Н.</dc:creator>
  <cp:lastModifiedBy>Потапова С.Н.</cp:lastModifiedBy>
  <cp:revision>2</cp:revision>
  <cp:lastPrinted>2026-05-08T00:31:00Z</cp:lastPrinted>
  <dcterms:created xsi:type="dcterms:W3CDTF">2026-05-12T05:55:00Z</dcterms:created>
  <dcterms:modified xsi:type="dcterms:W3CDTF">2026-05-12T05:55:00Z</dcterms:modified>
</cp:coreProperties>
</file>